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/>
        <w:pict>
          <v:shape style="position:absolute;margin-left:0pt;margin-top:0pt;width:960pt;height:539.999878pt;mso-position-horizontal-relative:page;mso-position-vertical-relative:page;z-index:-892" type="#_x0000_t75">
            <v:imagedata r:id="rId5" o:title=""/>
          </v:shape>
        </w:pict>
      </w:r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751" w:lineRule="exact"/>
        <w:ind w:left="4269" w:right="-20"/>
        <w:jc w:val="left"/>
        <w:rPr>
          <w:rFonts w:ascii="Microsoft YaHei UI" w:hAnsi="Microsoft YaHei UI" w:cs="Microsoft YaHei UI" w:eastAsia="Microsoft YaHei UI"/>
          <w:sz w:val="160"/>
          <w:szCs w:val="160"/>
        </w:rPr>
      </w:pPr>
      <w:rPr/>
      <w:r>
        <w:rPr>
          <w:rFonts w:ascii="Microsoft YaHei UI" w:hAnsi="Microsoft YaHei UI" w:cs="Microsoft YaHei UI" w:eastAsia="Microsoft YaHei UI"/>
          <w:sz w:val="160"/>
          <w:szCs w:val="160"/>
          <w:color w:val="FFFFFF"/>
          <w:spacing w:val="60"/>
          <w:w w:val="100"/>
          <w:b/>
          <w:bCs/>
          <w:position w:val="6"/>
        </w:rPr>
        <w:t>打砖块</w:t>
      </w:r>
      <w:r>
        <w:rPr>
          <w:rFonts w:ascii="Microsoft YaHei UI" w:hAnsi="Microsoft YaHei UI" w:cs="Microsoft YaHei UI" w:eastAsia="Microsoft YaHei UI"/>
          <w:sz w:val="160"/>
          <w:szCs w:val="16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9200" w:h="10800" w:orient="landscape"/>
          <w:pgMar w:top="980" w:bottom="280" w:left="2780" w:right="2780"/>
        </w:sectPr>
      </w:pPr>
      <w:rPr/>
    </w:p>
    <w:p>
      <w:pPr>
        <w:spacing w:before="0" w:after="0" w:line="945" w:lineRule="exact"/>
        <w:ind w:left="112" w:right="-20"/>
        <w:jc w:val="left"/>
        <w:rPr>
          <w:rFonts w:ascii="Microsoft YaHei UI" w:hAnsi="Microsoft YaHei UI" w:cs="Microsoft YaHei UI" w:eastAsia="Microsoft YaHei UI"/>
          <w:sz w:val="80"/>
          <w:szCs w:val="80"/>
        </w:rPr>
      </w:pPr>
      <w:rPr/>
      <w:r>
        <w:rPr/>
        <w:pict>
          <v:group style="position:absolute;margin-left:0pt;margin-top:0pt;width:960pt;height:539.999878pt;mso-position-horizontal-relative:page;mso-position-vertical-relative:page;z-index:-891" coordorigin="0,0" coordsize="19200,10800">
            <v:shape style="position:absolute;left:0;top:0;width:19200;height:10800" type="#_x0000_t75">
              <v:imagedata r:id="rId6" o:title=""/>
            </v:shape>
            <v:shape style="position:absolute;left:2762;top:2114;width:13846;height:7982" type="#_x0000_t75">
              <v:imagedata r:id="rId7" o:title=""/>
            </v:shape>
            <v:shape style="position:absolute;left:2862;top:2183;width:13639;height:7783" type="#_x0000_t75">
              <v:imagedata r:id="rId8" o:title=""/>
            </v:shape>
            <v:group style="position:absolute;left:2862;top:3648;width:3010;height:1467" coordorigin="2862,3648" coordsize="3010,1467">
              <v:shape style="position:absolute;left:2862;top:3648;width:3010;height:1467" coordorigin="2862,3648" coordsize="3010,1467" path="m2862,5114l5872,5114,5872,3648,2862,3648,2862,5114e" filled="t" fillcolor="#FFFFFF" stroked="f">
                <v:path arrowok="t"/>
                <v:fill/>
              </v:shape>
            </v:group>
            <v:group style="position:absolute;left:5872;top:3648;width:10629;height:1467" coordorigin="5872,3648" coordsize="10629,1467">
              <v:shape style="position:absolute;left:5872;top:3648;width:10629;height:1467" coordorigin="5872,3648" coordsize="10629,1467" path="m5872,5114l16501,5114,16501,3648,5872,3648,5872,5114e" filled="t" fillcolor="#FFFFFF" stroked="f">
                <v:path arrowok="t"/>
                <v:fill/>
              </v:shape>
            </v:group>
            <v:group style="position:absolute;left:2862;top:7034;width:3010;height:1467" coordorigin="2862,7034" coordsize="3010,1467">
              <v:shape style="position:absolute;left:2862;top:7034;width:3010;height:1467" coordorigin="2862,7034" coordsize="3010,1467" path="m2862,8501l5872,8501,5872,7034,2862,7034,2862,8501e" filled="t" fillcolor="#FFFFFF" stroked="f">
                <v:path arrowok="t"/>
                <v:fill/>
              </v:shape>
            </v:group>
            <v:group style="position:absolute;left:5872;top:7034;width:10629;height:1467" coordorigin="5872,7034" coordsize="10629,1467">
              <v:shape style="position:absolute;left:5872;top:7034;width:10629;height:1467" coordorigin="5872,7034" coordsize="10629,1467" path="m5872,8501l16501,8501,16501,7034,5872,7034,5872,8501e" filled="t" fillcolor="#FFFFFF" stroked="f">
                <v:path arrowok="t"/>
                <v:fill/>
              </v:shape>
            </v:group>
            <w10:wrap type="none"/>
          </v:group>
        </w:pict>
      </w:r>
      <w:r>
        <w:rPr>
          <w:rFonts w:ascii="Microsoft YaHei UI" w:hAnsi="Microsoft YaHei UI" w:cs="Microsoft YaHei UI" w:eastAsia="Microsoft YaHei UI"/>
          <w:sz w:val="80"/>
          <w:szCs w:val="80"/>
          <w:color w:val="E7E6E6"/>
          <w:spacing w:val="0"/>
          <w:w w:val="100"/>
          <w:position w:val="1"/>
        </w:rPr>
        <w:t>课程目标</w:t>
      </w:r>
      <w:r>
        <w:rPr>
          <w:rFonts w:ascii="Microsoft YaHei UI" w:hAnsi="Microsoft YaHei UI" w:cs="Microsoft YaHei UI" w:eastAsia="Microsoft YaHei UI"/>
          <w:sz w:val="80"/>
          <w:szCs w:val="8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751.800003" w:type="dxa"/>
      </w:tblPr>
      <w:tblGrid/>
      <w:tr>
        <w:trPr>
          <w:trHeight w:val="1465" w:hRule="exact"/>
        </w:trPr>
        <w:tc>
          <w:tcPr>
            <w:tcW w:w="3010" w:type="dxa"/>
            <w:tcBorders>
              <w:top w:val="single" w:sz="4" w:space="0" w:color="C4D4EB"/>
              <w:bottom w:val="single" w:sz="12" w:space="0" w:color="FFFFFF"/>
              <w:left w:val="single" w:sz="4" w:space="0" w:color="C4D4EB"/>
              <w:right w:val="single" w:sz="8" w:space="0" w:color="FFFFFF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700" w:right="-20"/>
              <w:jc w:val="left"/>
              <w:rPr>
                <w:rFonts w:ascii="Microsoft YaHei UI" w:hAnsi="Microsoft YaHei UI" w:cs="Microsoft YaHei UI" w:eastAsia="Microsoft YaHei UI"/>
                <w:sz w:val="40"/>
                <w:szCs w:val="40"/>
              </w:rPr>
            </w:pPr>
            <w:rPr/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FFFFFF"/>
                <w:spacing w:val="0"/>
                <w:w w:val="100"/>
              </w:rPr>
              <w:t>课程内容</w:t>
            </w:r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000000"/>
                <w:spacing w:val="0"/>
                <w:w w:val="100"/>
              </w:rPr>
            </w:r>
          </w:p>
        </w:tc>
        <w:tc>
          <w:tcPr>
            <w:tcW w:w="10629" w:type="dxa"/>
            <w:tcBorders>
              <w:top w:val="single" w:sz="4" w:space="0" w:color="C4D4EB"/>
              <w:bottom w:val="single" w:sz="12" w:space="0" w:color="FFFFFF"/>
              <w:left w:val="single" w:sz="8" w:space="0" w:color="FFFFFF"/>
              <w:right w:val="single" w:sz="4" w:space="0" w:color="C4D4EB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99" w:right="-20"/>
              <w:jc w:val="left"/>
              <w:rPr>
                <w:rFonts w:ascii="Microsoft YaHei UI" w:hAnsi="Microsoft YaHei UI" w:cs="Microsoft YaHei UI" w:eastAsia="Microsoft YaHei UI"/>
                <w:sz w:val="40"/>
                <w:szCs w:val="40"/>
              </w:rPr>
            </w:pPr>
            <w:rPr/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FFFFFF"/>
                <w:spacing w:val="0"/>
                <w:w w:val="100"/>
              </w:rPr>
              <w:t>弹球操作把所有砖块都</w:t>
            </w:r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FFFFFF"/>
                <w:spacing w:val="-2"/>
                <w:w w:val="100"/>
              </w:rPr>
              <w:t>打</w:t>
            </w:r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FFFFFF"/>
                <w:spacing w:val="0"/>
                <w:w w:val="100"/>
              </w:rPr>
              <w:t>击下</w:t>
            </w:r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FFFFFF"/>
                <w:spacing w:val="-2"/>
                <w:w w:val="100"/>
              </w:rPr>
              <w:t>来</w:t>
            </w:r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FFFFFF"/>
                <w:spacing w:val="0"/>
                <w:w w:val="100"/>
              </w:rPr>
              <w:t>。</w:t>
            </w:r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000000"/>
                <w:spacing w:val="0"/>
                <w:w w:val="100"/>
              </w:rPr>
            </w:r>
          </w:p>
        </w:tc>
      </w:tr>
      <w:tr>
        <w:trPr>
          <w:trHeight w:val="6319" w:hRule="exact"/>
        </w:trPr>
        <w:tc>
          <w:tcPr>
            <w:tcW w:w="3010" w:type="dxa"/>
            <w:tcBorders>
              <w:top w:val="single" w:sz="12" w:space="0" w:color="FFFFFF"/>
              <w:bottom w:val="single" w:sz="4" w:space="0" w:color="C4D4EB"/>
              <w:left w:val="single" w:sz="4" w:space="0" w:color="C4D4EB"/>
              <w:right w:val="single" w:sz="8" w:space="0" w:color="FFFFFF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2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700" w:right="-20"/>
              <w:jc w:val="left"/>
              <w:rPr>
                <w:rFonts w:ascii="Microsoft YaHei UI" w:hAnsi="Microsoft YaHei UI" w:cs="Microsoft YaHei UI" w:eastAsia="Microsoft YaHei UI"/>
                <w:sz w:val="40"/>
                <w:szCs w:val="40"/>
              </w:rPr>
            </w:pPr>
            <w:rPr/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FFFFFF"/>
                <w:spacing w:val="0"/>
                <w:w w:val="100"/>
              </w:rPr>
              <w:t>教学目标</w:t>
            </w:r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000000"/>
                <w:spacing w:val="0"/>
                <w:w w:val="100"/>
              </w:rPr>
            </w:r>
          </w:p>
          <w:p>
            <w:pPr>
              <w:spacing w:before="4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700" w:right="-20"/>
              <w:jc w:val="left"/>
              <w:rPr>
                <w:rFonts w:ascii="Microsoft YaHei UI" w:hAnsi="Microsoft YaHei UI" w:cs="Microsoft YaHei UI" w:eastAsia="Microsoft YaHei UI"/>
                <w:sz w:val="40"/>
                <w:szCs w:val="40"/>
              </w:rPr>
            </w:pPr>
            <w:rPr/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FFFFFF"/>
                <w:spacing w:val="0"/>
                <w:w w:val="100"/>
              </w:rPr>
              <w:t>设备要求</w:t>
            </w:r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000000"/>
                <w:spacing w:val="0"/>
                <w:w w:val="100"/>
              </w:rPr>
            </w:r>
          </w:p>
        </w:tc>
        <w:tc>
          <w:tcPr>
            <w:tcW w:w="10629" w:type="dxa"/>
            <w:tcBorders>
              <w:top w:val="single" w:sz="12" w:space="0" w:color="FFFFFF"/>
              <w:bottom w:val="single" w:sz="4" w:space="0" w:color="C4D4EB"/>
              <w:left w:val="single" w:sz="8" w:space="0" w:color="FFFFFF"/>
              <w:right w:val="single" w:sz="4" w:space="0" w:color="C4D4EB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2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left="99" w:right="-20"/>
              <w:jc w:val="left"/>
              <w:rPr>
                <w:rFonts w:ascii="Microsoft YaHei UI" w:hAnsi="Microsoft YaHei UI" w:cs="Microsoft YaHei UI" w:eastAsia="Microsoft YaHei UI"/>
                <w:sz w:val="40"/>
                <w:szCs w:val="40"/>
              </w:rPr>
            </w:pPr>
            <w:rPr/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FFFFFF"/>
                <w:spacing w:val="0"/>
                <w:w w:val="100"/>
              </w:rPr>
              <w:t>1</w:t>
            </w:r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FFFFFF"/>
                <w:spacing w:val="-1"/>
                <w:w w:val="100"/>
              </w:rPr>
              <w:t>.</w:t>
            </w:r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FFFFFF"/>
                <w:spacing w:val="0"/>
                <w:w w:val="100"/>
              </w:rPr>
              <w:t>掌握循环嵌套</w:t>
            </w:r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000000"/>
                <w:spacing w:val="0"/>
                <w:w w:val="100"/>
              </w:rPr>
            </w:r>
          </w:p>
          <w:p>
            <w:pPr>
              <w:spacing w:before="0" w:after="0" w:line="480" w:lineRule="exact"/>
              <w:ind w:left="99" w:right="-20"/>
              <w:jc w:val="left"/>
              <w:rPr>
                <w:rFonts w:ascii="Microsoft YaHei UI" w:hAnsi="Microsoft YaHei UI" w:cs="Microsoft YaHei UI" w:eastAsia="Microsoft YaHei UI"/>
                <w:sz w:val="40"/>
                <w:szCs w:val="40"/>
              </w:rPr>
            </w:pPr>
            <w:rPr/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FFFFFF"/>
                <w:spacing w:val="0"/>
                <w:w w:val="100"/>
                <w:position w:val="1"/>
              </w:rPr>
              <w:t>2</w:t>
            </w:r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FFFFFF"/>
                <w:spacing w:val="-1"/>
                <w:w w:val="100"/>
                <w:position w:val="1"/>
              </w:rPr>
              <w:t>.</w:t>
            </w:r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FFFFFF"/>
                <w:spacing w:val="0"/>
                <w:w w:val="100"/>
                <w:position w:val="1"/>
              </w:rPr>
              <w:t>小球反弹的角度</w:t>
            </w:r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480" w:lineRule="exact"/>
              <w:ind w:left="99" w:right="-20"/>
              <w:jc w:val="left"/>
              <w:rPr>
                <w:rFonts w:ascii="Microsoft YaHei UI" w:hAnsi="Microsoft YaHei UI" w:cs="Microsoft YaHei UI" w:eastAsia="Microsoft YaHei UI"/>
                <w:sz w:val="40"/>
                <w:szCs w:val="40"/>
              </w:rPr>
            </w:pPr>
            <w:rPr/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FFFFFF"/>
                <w:spacing w:val="0"/>
                <w:w w:val="100"/>
                <w:position w:val="1"/>
              </w:rPr>
              <w:t>3</w:t>
            </w:r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FFFFFF"/>
                <w:spacing w:val="-1"/>
                <w:w w:val="100"/>
                <w:position w:val="1"/>
              </w:rPr>
              <w:t>.</w:t>
            </w:r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FFFFFF"/>
                <w:spacing w:val="0"/>
                <w:w w:val="100"/>
                <w:position w:val="1"/>
              </w:rPr>
              <w:t>坐标系与</w:t>
            </w:r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FFFFFF"/>
                <w:spacing w:val="-4"/>
                <w:w w:val="100"/>
                <w:position w:val="1"/>
              </w:rPr>
              <w:t> </w:t>
            </w:r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FFFFFF"/>
                <w:spacing w:val="0"/>
                <w:w w:val="100"/>
                <w:position w:val="1"/>
              </w:rPr>
              <w:t>x</w:t>
            </w:r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FFFFFF"/>
                <w:spacing w:val="-3"/>
                <w:w w:val="100"/>
                <w:position w:val="1"/>
              </w:rPr>
              <w:t> </w:t>
            </w:r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FFFFFF"/>
                <w:spacing w:val="0"/>
                <w:w w:val="100"/>
                <w:position w:val="1"/>
              </w:rPr>
              <w:t>以及</w:t>
            </w:r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FFFFFF"/>
                <w:spacing w:val="-1"/>
                <w:w w:val="100"/>
                <w:position w:val="1"/>
              </w:rPr>
              <w:t> </w:t>
            </w:r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FFFFFF"/>
                <w:spacing w:val="0"/>
                <w:w w:val="100"/>
                <w:position w:val="1"/>
              </w:rPr>
              <w:t>y</w:t>
            </w:r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FFFFFF"/>
                <w:spacing w:val="-2"/>
                <w:w w:val="100"/>
                <w:position w:val="1"/>
              </w:rPr>
              <w:t> </w:t>
            </w:r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FFFFFF"/>
                <w:spacing w:val="0"/>
                <w:w w:val="100"/>
                <w:position w:val="1"/>
              </w:rPr>
              <w:t>的坐标数值</w:t>
            </w:r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481" w:lineRule="exact"/>
              <w:ind w:left="99" w:right="-20"/>
              <w:jc w:val="left"/>
              <w:rPr>
                <w:rFonts w:ascii="Microsoft YaHei UI" w:hAnsi="Microsoft YaHei UI" w:cs="Microsoft YaHei UI" w:eastAsia="Microsoft YaHei UI"/>
                <w:sz w:val="40"/>
                <w:szCs w:val="40"/>
              </w:rPr>
            </w:pPr>
            <w:rPr/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FFFFFF"/>
                <w:spacing w:val="0"/>
                <w:w w:val="100"/>
                <w:position w:val="1"/>
              </w:rPr>
              <w:t>4</w:t>
            </w:r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FFFFFF"/>
                <w:spacing w:val="-1"/>
                <w:w w:val="100"/>
                <w:position w:val="1"/>
              </w:rPr>
              <w:t>.</w:t>
            </w:r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FFFFFF"/>
                <w:spacing w:val="0"/>
                <w:w w:val="100"/>
                <w:position w:val="1"/>
              </w:rPr>
              <w:t>克隆目标砖块</w:t>
            </w:r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3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99" w:right="-20"/>
              <w:jc w:val="left"/>
              <w:rPr>
                <w:rFonts w:ascii="Microsoft YaHei UI" w:hAnsi="Microsoft YaHei UI" w:cs="Microsoft YaHei UI" w:eastAsia="Microsoft YaHei UI"/>
                <w:sz w:val="40"/>
                <w:szCs w:val="40"/>
              </w:rPr>
            </w:pPr>
            <w:rPr/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FFFFFF"/>
                <w:spacing w:val="0"/>
                <w:w w:val="100"/>
              </w:rPr>
              <w:t>音响、</w:t>
            </w:r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FFFFFF"/>
                <w:spacing w:val="1"/>
                <w:w w:val="100"/>
              </w:rPr>
              <w:t>A</w:t>
            </w:r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FFFFFF"/>
                <w:spacing w:val="0"/>
                <w:w w:val="100"/>
              </w:rPr>
              <w:t>4</w:t>
            </w:r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FFFFFF"/>
                <w:spacing w:val="0"/>
                <w:w w:val="100"/>
              </w:rPr>
              <w:t>纸、笔</w:t>
            </w:r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000000"/>
                <w:spacing w:val="0"/>
                <w:w w:val="100"/>
              </w:rPr>
            </w:r>
          </w:p>
        </w:tc>
      </w:tr>
    </w:tbl>
    <w:p>
      <w:pPr>
        <w:jc w:val="left"/>
        <w:spacing w:after="0"/>
        <w:sectPr>
          <w:pgSz w:w="19200" w:h="10800" w:orient="landscape"/>
          <w:pgMar w:top="140" w:bottom="280" w:left="2100" w:right="25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shape style="position:absolute;margin-left:0pt;margin-top:0pt;width:960pt;height:539.999878pt;mso-position-horizontal-relative:page;mso-position-vertical-relative:page;z-index:-890" type="#_x0000_t75">
            <v:imagedata r:id="rId9" o:title=""/>
          </v:shape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699" w:lineRule="exact"/>
        <w:ind w:left="3804" w:right="-20"/>
        <w:jc w:val="left"/>
        <w:rPr>
          <w:rFonts w:ascii="Microsoft YaHei UI" w:hAnsi="Microsoft YaHei UI" w:cs="Microsoft YaHei UI" w:eastAsia="Microsoft YaHei UI"/>
          <w:sz w:val="60"/>
          <w:szCs w:val="60"/>
        </w:rPr>
      </w:pPr>
      <w:rPr/>
      <w:r>
        <w:rPr>
          <w:rFonts w:ascii="Arial" w:hAnsi="Arial" w:cs="Arial" w:eastAsia="Arial"/>
          <w:sz w:val="60"/>
          <w:szCs w:val="60"/>
          <w:color w:val="FFFFFF"/>
          <w:spacing w:val="0"/>
          <w:w w:val="100"/>
          <w:position w:val="1"/>
        </w:rPr>
        <w:t>•</w:t>
      </w:r>
      <w:r>
        <w:rPr>
          <w:rFonts w:ascii="Arial" w:hAnsi="Arial" w:cs="Arial" w:eastAsia="Arial"/>
          <w:sz w:val="60"/>
          <w:szCs w:val="60"/>
          <w:color w:val="FFFFFF"/>
          <w:spacing w:val="-17"/>
          <w:w w:val="100"/>
          <w:position w:val="1"/>
        </w:rPr>
        <w:t> </w:t>
      </w:r>
      <w:r>
        <w:rPr>
          <w:rFonts w:ascii="Microsoft YaHei UI" w:hAnsi="Microsoft YaHei UI" w:cs="Microsoft YaHei UI" w:eastAsia="Microsoft YaHei UI"/>
          <w:sz w:val="60"/>
          <w:szCs w:val="60"/>
          <w:color w:val="FFFFFF"/>
          <w:spacing w:val="0"/>
          <w:w w:val="100"/>
          <w:position w:val="1"/>
        </w:rPr>
        <w:t>课程导入</w:t>
      </w:r>
      <w:r>
        <w:rPr>
          <w:rFonts w:ascii="Microsoft YaHei UI" w:hAnsi="Microsoft YaHei UI" w:cs="Microsoft YaHei UI" w:eastAsia="Microsoft YaHei UI"/>
          <w:sz w:val="60"/>
          <w:szCs w:val="60"/>
          <w:color w:val="000000"/>
          <w:spacing w:val="0"/>
          <w:w w:val="100"/>
          <w:position w:val="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3804" w:right="-20"/>
        <w:jc w:val="left"/>
        <w:rPr>
          <w:rFonts w:ascii="Microsoft YaHei UI" w:hAnsi="Microsoft YaHei UI" w:cs="Microsoft YaHei UI" w:eastAsia="Microsoft YaHei UI"/>
          <w:sz w:val="60"/>
          <w:szCs w:val="60"/>
        </w:rPr>
      </w:pPr>
      <w:rPr/>
      <w:r>
        <w:rPr>
          <w:rFonts w:ascii="Arial" w:hAnsi="Arial" w:cs="Arial" w:eastAsia="Arial"/>
          <w:sz w:val="60"/>
          <w:szCs w:val="60"/>
          <w:color w:val="FFFFFF"/>
          <w:spacing w:val="0"/>
          <w:w w:val="100"/>
        </w:rPr>
        <w:t>•</w:t>
      </w:r>
      <w:r>
        <w:rPr>
          <w:rFonts w:ascii="Arial" w:hAnsi="Arial" w:cs="Arial" w:eastAsia="Arial"/>
          <w:sz w:val="60"/>
          <w:szCs w:val="60"/>
          <w:color w:val="FFFFFF"/>
          <w:spacing w:val="-17"/>
          <w:w w:val="100"/>
        </w:rPr>
        <w:t> </w:t>
      </w:r>
      <w:r>
        <w:rPr>
          <w:rFonts w:ascii="Microsoft YaHei UI" w:hAnsi="Microsoft YaHei UI" w:cs="Microsoft YaHei UI" w:eastAsia="Microsoft YaHei UI"/>
          <w:sz w:val="60"/>
          <w:szCs w:val="60"/>
          <w:color w:val="FFFFFF"/>
          <w:spacing w:val="0"/>
          <w:w w:val="100"/>
        </w:rPr>
        <w:t>课堂任务</w:t>
      </w:r>
      <w:r>
        <w:rPr>
          <w:rFonts w:ascii="Microsoft YaHei UI" w:hAnsi="Microsoft YaHei UI" w:cs="Microsoft YaHei UI" w:eastAsia="Microsoft YaHei UI"/>
          <w:sz w:val="60"/>
          <w:szCs w:val="60"/>
          <w:color w:val="000000"/>
          <w:spacing w:val="0"/>
          <w:w w:val="100"/>
        </w:rPr>
      </w:r>
    </w:p>
    <w:p>
      <w:pPr>
        <w:spacing w:before="1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3804" w:right="-20"/>
        <w:jc w:val="left"/>
        <w:rPr>
          <w:rFonts w:ascii="Microsoft YaHei UI" w:hAnsi="Microsoft YaHei UI" w:cs="Microsoft YaHei UI" w:eastAsia="Microsoft YaHei UI"/>
          <w:sz w:val="60"/>
          <w:szCs w:val="60"/>
        </w:rPr>
      </w:pPr>
      <w:rPr/>
      <w:r>
        <w:rPr>
          <w:rFonts w:ascii="Arial" w:hAnsi="Arial" w:cs="Arial" w:eastAsia="Arial"/>
          <w:sz w:val="60"/>
          <w:szCs w:val="60"/>
          <w:color w:val="FFFFFF"/>
          <w:spacing w:val="0"/>
          <w:w w:val="100"/>
        </w:rPr>
        <w:t>•</w:t>
      </w:r>
      <w:r>
        <w:rPr>
          <w:rFonts w:ascii="Arial" w:hAnsi="Arial" w:cs="Arial" w:eastAsia="Arial"/>
          <w:sz w:val="60"/>
          <w:szCs w:val="60"/>
          <w:color w:val="FFFFFF"/>
          <w:spacing w:val="-17"/>
          <w:w w:val="100"/>
        </w:rPr>
        <w:t> </w:t>
      </w:r>
      <w:r>
        <w:rPr>
          <w:rFonts w:ascii="Microsoft YaHei UI" w:hAnsi="Microsoft YaHei UI" w:cs="Microsoft YaHei UI" w:eastAsia="Microsoft YaHei UI"/>
          <w:sz w:val="60"/>
          <w:szCs w:val="60"/>
          <w:color w:val="FFFFFF"/>
          <w:spacing w:val="0"/>
          <w:w w:val="100"/>
        </w:rPr>
        <w:t>升级任务</w:t>
      </w:r>
      <w:r>
        <w:rPr>
          <w:rFonts w:ascii="Microsoft YaHei UI" w:hAnsi="Microsoft YaHei UI" w:cs="Microsoft YaHei UI" w:eastAsia="Microsoft YaHei UI"/>
          <w:sz w:val="60"/>
          <w:szCs w:val="60"/>
          <w:color w:val="000000"/>
          <w:spacing w:val="0"/>
          <w:w w:val="10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3804" w:right="-20"/>
        <w:jc w:val="left"/>
        <w:rPr>
          <w:rFonts w:ascii="Microsoft YaHei UI" w:hAnsi="Microsoft YaHei UI" w:cs="Microsoft YaHei UI" w:eastAsia="Microsoft YaHei UI"/>
          <w:sz w:val="60"/>
          <w:szCs w:val="60"/>
        </w:rPr>
      </w:pPr>
      <w:rPr/>
      <w:r>
        <w:rPr>
          <w:rFonts w:ascii="Arial" w:hAnsi="Arial" w:cs="Arial" w:eastAsia="Arial"/>
          <w:sz w:val="60"/>
          <w:szCs w:val="60"/>
          <w:color w:val="FFFFFF"/>
          <w:spacing w:val="0"/>
          <w:w w:val="100"/>
        </w:rPr>
        <w:t>•</w:t>
      </w:r>
      <w:r>
        <w:rPr>
          <w:rFonts w:ascii="Arial" w:hAnsi="Arial" w:cs="Arial" w:eastAsia="Arial"/>
          <w:sz w:val="60"/>
          <w:szCs w:val="60"/>
          <w:color w:val="FFFFFF"/>
          <w:spacing w:val="-17"/>
          <w:w w:val="100"/>
        </w:rPr>
        <w:t> </w:t>
      </w:r>
      <w:r>
        <w:rPr>
          <w:rFonts w:ascii="Microsoft YaHei UI" w:hAnsi="Microsoft YaHei UI" w:cs="Microsoft YaHei UI" w:eastAsia="Microsoft YaHei UI"/>
          <w:sz w:val="60"/>
          <w:szCs w:val="60"/>
          <w:color w:val="FFFFFF"/>
          <w:spacing w:val="0"/>
          <w:w w:val="100"/>
        </w:rPr>
        <w:t>知识拓展</w:t>
      </w:r>
      <w:r>
        <w:rPr>
          <w:rFonts w:ascii="Microsoft YaHei UI" w:hAnsi="Microsoft YaHei UI" w:cs="Microsoft YaHei UI" w:eastAsia="Microsoft YaHei UI"/>
          <w:sz w:val="60"/>
          <w:szCs w:val="60"/>
          <w:color w:val="000000"/>
          <w:spacing w:val="0"/>
          <w:w w:val="100"/>
        </w:rPr>
      </w:r>
    </w:p>
    <w:p>
      <w:pPr>
        <w:spacing w:before="1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3804" w:right="-20"/>
        <w:jc w:val="left"/>
        <w:rPr>
          <w:rFonts w:ascii="Microsoft YaHei UI" w:hAnsi="Microsoft YaHei UI" w:cs="Microsoft YaHei UI" w:eastAsia="Microsoft YaHei UI"/>
          <w:sz w:val="60"/>
          <w:szCs w:val="60"/>
        </w:rPr>
      </w:pPr>
      <w:rPr/>
      <w:r>
        <w:rPr>
          <w:rFonts w:ascii="Arial" w:hAnsi="Arial" w:cs="Arial" w:eastAsia="Arial"/>
          <w:sz w:val="60"/>
          <w:szCs w:val="60"/>
          <w:color w:val="FFFFFF"/>
          <w:spacing w:val="0"/>
          <w:w w:val="100"/>
        </w:rPr>
        <w:t>•</w:t>
      </w:r>
      <w:r>
        <w:rPr>
          <w:rFonts w:ascii="Arial" w:hAnsi="Arial" w:cs="Arial" w:eastAsia="Arial"/>
          <w:sz w:val="60"/>
          <w:szCs w:val="60"/>
          <w:color w:val="FFFFFF"/>
          <w:spacing w:val="-17"/>
          <w:w w:val="100"/>
        </w:rPr>
        <w:t> </w:t>
      </w:r>
      <w:r>
        <w:rPr>
          <w:rFonts w:ascii="Microsoft YaHei UI" w:hAnsi="Microsoft YaHei UI" w:cs="Microsoft YaHei UI" w:eastAsia="Microsoft YaHei UI"/>
          <w:sz w:val="60"/>
          <w:szCs w:val="60"/>
          <w:color w:val="FFFFFF"/>
          <w:spacing w:val="0"/>
          <w:w w:val="100"/>
        </w:rPr>
        <w:t>创意练习</w:t>
      </w:r>
      <w:r>
        <w:rPr>
          <w:rFonts w:ascii="Microsoft YaHei UI" w:hAnsi="Microsoft YaHei UI" w:cs="Microsoft YaHei UI" w:eastAsia="Microsoft YaHei UI"/>
          <w:sz w:val="60"/>
          <w:szCs w:val="60"/>
          <w:color w:val="000000"/>
          <w:spacing w:val="0"/>
          <w:w w:val="100"/>
        </w:rPr>
      </w:r>
    </w:p>
    <w:p>
      <w:pPr>
        <w:jc w:val="left"/>
        <w:spacing w:after="0"/>
        <w:sectPr>
          <w:pgSz w:w="19200" w:h="10800" w:orient="landscape"/>
          <w:pgMar w:top="980" w:bottom="280" w:left="2780" w:right="2780"/>
        </w:sectPr>
      </w:pPr>
      <w:rPr/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/>
        <w:pict>
          <v:group style="position:absolute;margin-left:0pt;margin-top:0pt;width:960pt;height:539.999878pt;mso-position-horizontal-relative:page;mso-position-vertical-relative:page;z-index:-889" coordorigin="0,0" coordsize="19200,10800">
            <v:shape style="position:absolute;left:0;top:0;width:19200;height:10800" type="#_x0000_t75">
              <v:imagedata r:id="rId10" o:title=""/>
            </v:shape>
            <v:shape style="position:absolute;left:4397;top:5220;width:1654;height:1646" type="#_x0000_t75">
              <v:imagedata r:id="rId11" o:title=""/>
            </v:shape>
            <w10:wrap type="none"/>
          </v:group>
        </w:pict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328" w:lineRule="exact"/>
        <w:ind w:left="2041" w:right="-20"/>
        <w:jc w:val="left"/>
        <w:tabs>
          <w:tab w:pos="4300" w:val="left"/>
        </w:tabs>
        <w:rPr>
          <w:rFonts w:ascii="Microsoft YaHei UI" w:hAnsi="Microsoft YaHei UI" w:cs="Microsoft YaHei UI" w:eastAsia="Microsoft YaHei UI"/>
          <w:sz w:val="120"/>
          <w:szCs w:val="120"/>
        </w:rPr>
      </w:pPr>
      <w:rPr/>
      <w:r>
        <w:rPr>
          <w:rFonts w:ascii="Impact" w:hAnsi="Impact" w:cs="Impact" w:eastAsia="Impact"/>
          <w:sz w:val="88"/>
          <w:szCs w:val="88"/>
          <w:color w:val="FFFFFF"/>
          <w:spacing w:val="0"/>
          <w:w w:val="100"/>
          <w:position w:val="17"/>
        </w:rPr>
        <w:t>01</w:t>
        <w:tab/>
      </w:r>
      <w:r>
        <w:rPr>
          <w:rFonts w:ascii="Impact" w:hAnsi="Impact" w:cs="Impact" w:eastAsia="Impact"/>
          <w:sz w:val="88"/>
          <w:szCs w:val="88"/>
          <w:color w:val="FFFFFF"/>
          <w:spacing w:val="0"/>
          <w:w w:val="100"/>
          <w:position w:val="17"/>
        </w:rPr>
      </w:r>
      <w:r>
        <w:rPr>
          <w:rFonts w:ascii="Microsoft YaHei UI" w:hAnsi="Microsoft YaHei UI" w:cs="Microsoft YaHei UI" w:eastAsia="Microsoft YaHei UI"/>
          <w:sz w:val="120"/>
          <w:szCs w:val="120"/>
          <w:color w:val="E7E6E6"/>
          <w:spacing w:val="0"/>
          <w:w w:val="100"/>
          <w:position w:val="4"/>
        </w:rPr>
        <w:t>课程导入</w:t>
      </w:r>
      <w:r>
        <w:rPr>
          <w:rFonts w:ascii="Microsoft YaHei UI" w:hAnsi="Microsoft YaHei UI" w:cs="Microsoft YaHei UI" w:eastAsia="Microsoft YaHei UI"/>
          <w:sz w:val="120"/>
          <w:szCs w:val="12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9200" w:h="10800" w:orient="landscape"/>
          <w:pgMar w:top="980" w:bottom="280" w:left="2780" w:right="2780"/>
        </w:sectPr>
      </w:pPr>
      <w:rPr/>
    </w:p>
    <w:p>
      <w:pPr>
        <w:spacing w:before="0" w:after="0" w:line="890" w:lineRule="exact"/>
        <w:ind w:left="400" w:right="-20"/>
        <w:jc w:val="left"/>
        <w:tabs>
          <w:tab w:pos="1480" w:val="left"/>
        </w:tabs>
        <w:rPr>
          <w:rFonts w:ascii="Microsoft YaHei UI" w:hAnsi="Microsoft YaHei UI" w:cs="Microsoft YaHei UI" w:eastAsia="Microsoft YaHei UI"/>
          <w:sz w:val="78"/>
          <w:szCs w:val="78"/>
        </w:rPr>
      </w:pPr>
      <w:rPr/>
      <w:r>
        <w:rPr/>
        <w:pict>
          <v:group style="position:absolute;margin-left:0pt;margin-top:0pt;width:960pt;height:539.999878pt;mso-position-horizontal-relative:page;mso-position-vertical-relative:page;z-index:-888" coordorigin="0,0" coordsize="19200,10800">
            <v:shape style="position:absolute;left:0;top:0;width:19200;height:10800" type="#_x0000_t75">
              <v:imagedata r:id="rId12" o:title=""/>
            </v:shape>
            <v:shape style="position:absolute;left:9600;top:2518;width:6230;height:4654" type="#_x0000_t75">
              <v:imagedata r:id="rId13" o:title=""/>
            </v:shape>
            <w10:wrap type="none"/>
          </v:group>
        </w:pict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15"/>
        </w:rPr>
        <w:t>01</w:t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15"/>
        </w:rPr>
        <w:tab/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15"/>
        </w:rPr>
      </w:r>
      <w:r>
        <w:rPr>
          <w:rFonts w:ascii="Microsoft YaHei UI" w:hAnsi="Microsoft YaHei UI" w:cs="Microsoft YaHei UI" w:eastAsia="Microsoft YaHei UI"/>
          <w:sz w:val="78"/>
          <w:szCs w:val="78"/>
          <w:color w:val="E7E6E6"/>
          <w:spacing w:val="0"/>
          <w:w w:val="100"/>
          <w:position w:val="-2"/>
        </w:rPr>
        <w:t>课程导入</w:t>
      </w:r>
      <w:r>
        <w:rPr>
          <w:rFonts w:ascii="Microsoft YaHei UI" w:hAnsi="Microsoft YaHei UI" w:cs="Microsoft YaHei UI" w:eastAsia="Microsoft YaHei UI"/>
          <w:sz w:val="78"/>
          <w:szCs w:val="78"/>
          <w:color w:val="000000"/>
          <w:spacing w:val="0"/>
          <w:w w:val="100"/>
          <w:position w:val="0"/>
        </w:rPr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44" w:lineRule="exact"/>
        <w:ind w:left="113" w:right="-20"/>
        <w:jc w:val="left"/>
        <w:tabs>
          <w:tab w:pos="640" w:val="left"/>
        </w:tabs>
        <w:rPr>
          <w:rFonts w:ascii="Microsoft YaHei UI" w:hAnsi="Microsoft YaHei UI" w:cs="Microsoft YaHei UI" w:eastAsia="Microsoft YaHei UI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color w:val="E7E6E6"/>
          <w:spacing w:val="0"/>
          <w:w w:val="100"/>
          <w:position w:val="-1"/>
        </w:rPr>
        <w:t>•</w:t>
        <w:tab/>
      </w:r>
      <w:r>
        <w:rPr>
          <w:rFonts w:ascii="Arial" w:hAnsi="Arial" w:cs="Arial" w:eastAsia="Arial"/>
          <w:sz w:val="48"/>
          <w:szCs w:val="48"/>
          <w:color w:val="E7E6E6"/>
          <w:spacing w:val="0"/>
          <w:w w:val="100"/>
          <w:position w:val="-1"/>
        </w:rPr>
      </w:r>
      <w:r>
        <w:rPr>
          <w:rFonts w:ascii="Microsoft YaHei UI" w:hAnsi="Microsoft YaHei UI" w:cs="Microsoft YaHei UI" w:eastAsia="Microsoft YaHei UI"/>
          <w:sz w:val="48"/>
          <w:szCs w:val="48"/>
          <w:color w:val="E7E6E6"/>
          <w:spacing w:val="0"/>
          <w:w w:val="100"/>
          <w:b/>
          <w:bCs/>
          <w:position w:val="-1"/>
        </w:rPr>
        <w:t>课程导入</w:t>
      </w:r>
      <w:r>
        <w:rPr>
          <w:rFonts w:ascii="Microsoft YaHei UI" w:hAnsi="Microsoft YaHei UI" w:cs="Microsoft YaHei UI" w:eastAsia="Microsoft YaHei UI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1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21" w:lineRule="exact"/>
        <w:ind w:left="2892" w:right="-20"/>
        <w:jc w:val="left"/>
        <w:rPr>
          <w:rFonts w:ascii="新宋体" w:hAnsi="新宋体" w:cs="新宋体" w:eastAsia="新宋体"/>
          <w:sz w:val="48"/>
          <w:szCs w:val="48"/>
        </w:rPr>
      </w:pPr>
      <w:rPr/>
      <w:r>
        <w:rPr>
          <w:rFonts w:ascii="新宋体" w:hAnsi="新宋体" w:cs="新宋体" w:eastAsia="新宋体"/>
          <w:sz w:val="48"/>
          <w:szCs w:val="48"/>
          <w:color w:val="FFFFFF"/>
          <w:spacing w:val="0"/>
          <w:w w:val="100"/>
          <w:position w:val="-4"/>
        </w:rPr>
        <w:t>最近蛙蛙想要练习乒乓球，</w:t>
      </w:r>
      <w:r>
        <w:rPr>
          <w:rFonts w:ascii="新宋体" w:hAnsi="新宋体" w:cs="新宋体" w:eastAsia="新宋体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576" w:lineRule="exact"/>
        <w:ind w:left="2172" w:right="-20"/>
        <w:jc w:val="left"/>
        <w:rPr>
          <w:rFonts w:ascii="新宋体" w:hAnsi="新宋体" w:cs="新宋体" w:eastAsia="新宋体"/>
          <w:sz w:val="48"/>
          <w:szCs w:val="48"/>
        </w:rPr>
      </w:pPr>
      <w:rPr/>
      <w:r>
        <w:rPr>
          <w:rFonts w:ascii="新宋体" w:hAnsi="新宋体" w:cs="新宋体" w:eastAsia="新宋体"/>
          <w:sz w:val="48"/>
          <w:szCs w:val="48"/>
          <w:color w:val="FFFFFF"/>
          <w:spacing w:val="0"/>
          <w:w w:val="100"/>
          <w:position w:val="-5"/>
        </w:rPr>
        <w:t>于是用强力弹球做出了击打</w:t>
      </w:r>
      <w:r>
        <w:rPr>
          <w:rFonts w:ascii="新宋体" w:hAnsi="新宋体" w:cs="新宋体" w:eastAsia="新宋体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576" w:lineRule="exact"/>
        <w:ind w:left="2172" w:right="-20"/>
        <w:jc w:val="left"/>
        <w:rPr>
          <w:rFonts w:ascii="新宋体" w:hAnsi="新宋体" w:cs="新宋体" w:eastAsia="新宋体"/>
          <w:sz w:val="48"/>
          <w:szCs w:val="48"/>
        </w:rPr>
      </w:pPr>
      <w:rPr/>
      <w:r>
        <w:rPr>
          <w:rFonts w:ascii="新宋体" w:hAnsi="新宋体" w:cs="新宋体" w:eastAsia="新宋体"/>
          <w:sz w:val="48"/>
          <w:szCs w:val="48"/>
          <w:color w:val="FFFFFF"/>
          <w:spacing w:val="0"/>
          <w:w w:val="100"/>
          <w:position w:val="-5"/>
        </w:rPr>
        <w:t>砖块的游戏，一起试试吧。</w:t>
      </w:r>
      <w:r>
        <w:rPr>
          <w:rFonts w:ascii="新宋体" w:hAnsi="新宋体" w:cs="新宋体" w:eastAsia="新宋体"/>
          <w:sz w:val="48"/>
          <w:szCs w:val="4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9200" w:h="10800" w:orient="landscape"/>
          <w:pgMar w:top="140" w:bottom="280" w:left="720" w:right="2780"/>
        </w:sectPr>
      </w:pPr>
      <w:rPr/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/>
        <w:pict>
          <v:group style="position:absolute;margin-left:0pt;margin-top:0pt;width:960pt;height:539.999878pt;mso-position-horizontal-relative:page;mso-position-vertical-relative:page;z-index:-887" coordorigin="0,0" coordsize="19200,10800">
            <v:shape style="position:absolute;left:0;top:0;width:19200;height:10800" type="#_x0000_t75">
              <v:imagedata r:id="rId14" o:title=""/>
            </v:shape>
            <v:shape style="position:absolute;left:4397;top:5220;width:1654;height:1646" type="#_x0000_t75">
              <v:imagedata r:id="rId15" o:title=""/>
            </v:shape>
            <w10:wrap type="none"/>
          </v:group>
        </w:pict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328" w:lineRule="exact"/>
        <w:ind w:left="1988" w:right="-20"/>
        <w:jc w:val="left"/>
        <w:tabs>
          <w:tab w:pos="4480" w:val="left"/>
        </w:tabs>
        <w:rPr>
          <w:rFonts w:ascii="Microsoft YaHei UI" w:hAnsi="Microsoft YaHei UI" w:cs="Microsoft YaHei UI" w:eastAsia="Microsoft YaHei UI"/>
          <w:sz w:val="120"/>
          <w:szCs w:val="120"/>
        </w:rPr>
      </w:pPr>
      <w:rPr/>
      <w:r>
        <w:rPr>
          <w:rFonts w:ascii="Impact" w:hAnsi="Impact" w:cs="Impact" w:eastAsia="Impact"/>
          <w:sz w:val="88"/>
          <w:szCs w:val="88"/>
          <w:color w:val="FFFFFF"/>
          <w:spacing w:val="0"/>
          <w:w w:val="100"/>
          <w:position w:val="17"/>
        </w:rPr>
        <w:t>02</w:t>
        <w:tab/>
      </w:r>
      <w:r>
        <w:rPr>
          <w:rFonts w:ascii="Impact" w:hAnsi="Impact" w:cs="Impact" w:eastAsia="Impact"/>
          <w:sz w:val="88"/>
          <w:szCs w:val="88"/>
          <w:color w:val="FFFFFF"/>
          <w:spacing w:val="0"/>
          <w:w w:val="100"/>
          <w:position w:val="17"/>
        </w:rPr>
      </w:r>
      <w:r>
        <w:rPr>
          <w:rFonts w:ascii="Microsoft YaHei UI" w:hAnsi="Microsoft YaHei UI" w:cs="Microsoft YaHei UI" w:eastAsia="Microsoft YaHei UI"/>
          <w:sz w:val="120"/>
          <w:szCs w:val="120"/>
          <w:color w:val="E7E6E6"/>
          <w:spacing w:val="0"/>
          <w:w w:val="100"/>
          <w:position w:val="4"/>
        </w:rPr>
        <w:t>课堂任务</w:t>
      </w:r>
      <w:r>
        <w:rPr>
          <w:rFonts w:ascii="Microsoft YaHei UI" w:hAnsi="Microsoft YaHei UI" w:cs="Microsoft YaHei UI" w:eastAsia="Microsoft YaHei UI"/>
          <w:sz w:val="120"/>
          <w:szCs w:val="12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9200" w:h="10800" w:orient="landscape"/>
          <w:pgMar w:top="980" w:bottom="280" w:left="2780" w:right="2780"/>
        </w:sectPr>
      </w:pPr>
      <w:rPr/>
    </w:p>
    <w:p>
      <w:pPr>
        <w:spacing w:before="0" w:after="0" w:line="890" w:lineRule="exact"/>
        <w:ind w:left="366" w:right="-20"/>
        <w:jc w:val="left"/>
        <w:tabs>
          <w:tab w:pos="1480" w:val="left"/>
        </w:tabs>
        <w:rPr>
          <w:rFonts w:ascii="Microsoft YaHei UI" w:hAnsi="Microsoft YaHei UI" w:cs="Microsoft YaHei UI" w:eastAsia="Microsoft YaHei UI"/>
          <w:sz w:val="78"/>
          <w:szCs w:val="78"/>
        </w:rPr>
      </w:pPr>
      <w:rPr/>
      <w:r>
        <w:rPr/>
        <w:pict>
          <v:shape style="position:absolute;margin-left:0pt;margin-top:0pt;width:960pt;height:539.999878pt;mso-position-horizontal-relative:page;mso-position-vertical-relative:page;z-index:-886" type="#_x0000_t75">
            <v:imagedata r:id="rId16" o:title=""/>
          </v:shape>
        </w:pict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15"/>
        </w:rPr>
        <w:t>02</w:t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15"/>
        </w:rPr>
        <w:tab/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15"/>
        </w:rPr>
      </w:r>
      <w:r>
        <w:rPr>
          <w:rFonts w:ascii="Microsoft YaHei UI" w:hAnsi="Microsoft YaHei UI" w:cs="Microsoft YaHei UI" w:eastAsia="Microsoft YaHei UI"/>
          <w:sz w:val="78"/>
          <w:szCs w:val="78"/>
          <w:color w:val="E7E6E6"/>
          <w:spacing w:val="0"/>
          <w:w w:val="100"/>
          <w:position w:val="-2"/>
        </w:rPr>
        <w:t>课堂任务</w:t>
      </w:r>
      <w:r>
        <w:rPr>
          <w:rFonts w:ascii="Microsoft YaHei UI" w:hAnsi="Microsoft YaHei UI" w:cs="Microsoft YaHei UI" w:eastAsia="Microsoft YaHei UI"/>
          <w:sz w:val="78"/>
          <w:szCs w:val="78"/>
          <w:color w:val="000000"/>
          <w:spacing w:val="0"/>
          <w:w w:val="100"/>
          <w:position w:val="0"/>
        </w:rPr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44" w:lineRule="exact"/>
        <w:ind w:left="113" w:right="-20"/>
        <w:jc w:val="left"/>
        <w:tabs>
          <w:tab w:pos="640" w:val="left"/>
        </w:tabs>
        <w:rPr>
          <w:rFonts w:ascii="Microsoft YaHei UI" w:hAnsi="Microsoft YaHei UI" w:cs="Microsoft YaHei UI" w:eastAsia="Microsoft YaHei UI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color w:val="E7E6E6"/>
          <w:spacing w:val="0"/>
          <w:w w:val="100"/>
          <w:position w:val="-1"/>
        </w:rPr>
        <w:t>•</w:t>
        <w:tab/>
      </w:r>
      <w:r>
        <w:rPr>
          <w:rFonts w:ascii="Arial" w:hAnsi="Arial" w:cs="Arial" w:eastAsia="Arial"/>
          <w:sz w:val="48"/>
          <w:szCs w:val="48"/>
          <w:color w:val="E7E6E6"/>
          <w:spacing w:val="0"/>
          <w:w w:val="100"/>
          <w:position w:val="-1"/>
        </w:rPr>
      </w:r>
      <w:r>
        <w:rPr>
          <w:rFonts w:ascii="Microsoft YaHei UI" w:hAnsi="Microsoft YaHei UI" w:cs="Microsoft YaHei UI" w:eastAsia="Microsoft YaHei UI"/>
          <w:sz w:val="48"/>
          <w:szCs w:val="48"/>
          <w:color w:val="E7E6E6"/>
          <w:spacing w:val="0"/>
          <w:w w:val="100"/>
          <w:b/>
          <w:bCs/>
          <w:position w:val="-1"/>
        </w:rPr>
        <w:t>课程重点</w:t>
      </w:r>
      <w:r>
        <w:rPr>
          <w:rFonts w:ascii="Microsoft YaHei UI" w:hAnsi="Microsoft YaHei UI" w:cs="Microsoft YaHei UI" w:eastAsia="Microsoft YaHei UI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737" w:lineRule="exact"/>
        <w:ind w:left="5723" w:right="7258"/>
        <w:jc w:val="center"/>
        <w:rPr>
          <w:rFonts w:ascii="Microsoft YaHei UI" w:hAnsi="Microsoft YaHei UI" w:cs="Microsoft YaHei UI" w:eastAsia="Microsoft YaHei UI"/>
          <w:sz w:val="64"/>
          <w:szCs w:val="64"/>
        </w:rPr>
      </w:pPr>
      <w:rPr/>
      <w:r>
        <w:rPr>
          <w:rFonts w:ascii="Microsoft YaHei UI" w:hAnsi="Microsoft YaHei UI" w:cs="Microsoft YaHei UI" w:eastAsia="Microsoft YaHei UI"/>
          <w:sz w:val="64"/>
          <w:szCs w:val="64"/>
          <w:color w:val="FFFF00"/>
          <w:spacing w:val="0"/>
          <w:w w:val="100"/>
          <w:position w:val="2"/>
        </w:rPr>
        <w:t>打砖块：</w:t>
      </w:r>
      <w:r>
        <w:rPr>
          <w:rFonts w:ascii="Microsoft YaHei UI" w:hAnsi="Microsoft YaHei UI" w:cs="Microsoft YaHei UI" w:eastAsia="Microsoft YaHei UI"/>
          <w:sz w:val="64"/>
          <w:szCs w:val="64"/>
          <w:color w:val="000000"/>
          <w:spacing w:val="0"/>
          <w:w w:val="100"/>
          <w:position w:val="0"/>
        </w:rPr>
      </w:r>
    </w:p>
    <w:p>
      <w:pPr>
        <w:spacing w:before="6" w:after="0" w:line="240" w:lineRule="auto"/>
        <w:ind w:left="6451" w:right="6438"/>
        <w:jc w:val="center"/>
        <w:rPr>
          <w:rFonts w:ascii="Microsoft YaHei UI" w:hAnsi="Microsoft YaHei UI" w:cs="Microsoft YaHei UI" w:eastAsia="Microsoft YaHei UI"/>
          <w:sz w:val="53"/>
          <w:szCs w:val="53"/>
        </w:rPr>
      </w:pPr>
      <w:rPr/>
      <w:r>
        <w:rPr>
          <w:rFonts w:ascii="Microsoft YaHei UI" w:hAnsi="Microsoft YaHei UI" w:cs="Microsoft YaHei UI" w:eastAsia="Microsoft YaHei UI"/>
          <w:sz w:val="53"/>
          <w:szCs w:val="53"/>
          <w:color w:val="FFFFFF"/>
          <w:spacing w:val="-1"/>
          <w:w w:val="100"/>
        </w:rPr>
        <w:t>1</w:t>
      </w:r>
      <w:r>
        <w:rPr>
          <w:rFonts w:ascii="Microsoft YaHei UI" w:hAnsi="Microsoft YaHei UI" w:cs="Microsoft YaHei UI" w:eastAsia="Microsoft YaHei UI"/>
          <w:sz w:val="53"/>
          <w:szCs w:val="53"/>
          <w:color w:val="FFFFFF"/>
          <w:spacing w:val="0"/>
          <w:w w:val="100"/>
        </w:rPr>
        <w:t>.</w:t>
      </w:r>
      <w:r>
        <w:rPr>
          <w:rFonts w:ascii="Microsoft YaHei UI" w:hAnsi="Microsoft YaHei UI" w:cs="Microsoft YaHei UI" w:eastAsia="Microsoft YaHei UI"/>
          <w:sz w:val="53"/>
          <w:szCs w:val="53"/>
          <w:color w:val="FFFFFF"/>
          <w:spacing w:val="-57"/>
          <w:w w:val="100"/>
        </w:rPr>
        <w:t> </w:t>
      </w:r>
      <w:r>
        <w:rPr>
          <w:rFonts w:ascii="Microsoft YaHei UI" w:hAnsi="Microsoft YaHei UI" w:cs="Microsoft YaHei UI" w:eastAsia="Microsoft YaHei UI"/>
          <w:sz w:val="53"/>
          <w:szCs w:val="53"/>
          <w:color w:val="FFFFFF"/>
          <w:spacing w:val="0"/>
          <w:w w:val="100"/>
        </w:rPr>
        <w:t>弹球移动</w:t>
      </w:r>
      <w:r>
        <w:rPr>
          <w:rFonts w:ascii="Microsoft YaHei UI" w:hAnsi="Microsoft YaHei UI" w:cs="Microsoft YaHei UI" w:eastAsia="Microsoft YaHei UI"/>
          <w:sz w:val="53"/>
          <w:szCs w:val="53"/>
          <w:color w:val="000000"/>
          <w:spacing w:val="0"/>
          <w:w w:val="100"/>
        </w:rPr>
      </w:r>
    </w:p>
    <w:p>
      <w:pPr>
        <w:spacing w:before="8" w:after="0" w:line="240" w:lineRule="auto"/>
        <w:ind w:left="6451" w:right="5905"/>
        <w:jc w:val="center"/>
        <w:rPr>
          <w:rFonts w:ascii="Microsoft YaHei UI" w:hAnsi="Microsoft YaHei UI" w:cs="Microsoft YaHei UI" w:eastAsia="Microsoft YaHei UI"/>
          <w:sz w:val="53"/>
          <w:szCs w:val="53"/>
        </w:rPr>
      </w:pPr>
      <w:rPr/>
      <w:r>
        <w:rPr>
          <w:rFonts w:ascii="Microsoft YaHei UI" w:hAnsi="Microsoft YaHei UI" w:cs="Microsoft YaHei UI" w:eastAsia="Microsoft YaHei UI"/>
          <w:sz w:val="53"/>
          <w:szCs w:val="53"/>
          <w:color w:val="FFFFFF"/>
          <w:spacing w:val="0"/>
          <w:w w:val="100"/>
        </w:rPr>
        <w:t>2.</w:t>
      </w:r>
      <w:r>
        <w:rPr>
          <w:rFonts w:ascii="Microsoft YaHei UI" w:hAnsi="Microsoft YaHei UI" w:cs="Microsoft YaHei UI" w:eastAsia="Microsoft YaHei UI"/>
          <w:sz w:val="53"/>
          <w:szCs w:val="53"/>
          <w:color w:val="FFFFFF"/>
          <w:spacing w:val="-57"/>
          <w:w w:val="100"/>
        </w:rPr>
        <w:t> </w:t>
      </w:r>
      <w:r>
        <w:rPr>
          <w:rFonts w:ascii="Microsoft YaHei UI" w:hAnsi="Microsoft YaHei UI" w:cs="Microsoft YaHei UI" w:eastAsia="Microsoft YaHei UI"/>
          <w:sz w:val="53"/>
          <w:szCs w:val="53"/>
          <w:color w:val="FFFFFF"/>
          <w:spacing w:val="0"/>
          <w:w w:val="100"/>
        </w:rPr>
        <w:t>砖块的生成</w:t>
      </w:r>
      <w:r>
        <w:rPr>
          <w:rFonts w:ascii="Microsoft YaHei UI" w:hAnsi="Microsoft YaHei UI" w:cs="Microsoft YaHei UI" w:eastAsia="Microsoft YaHei UI"/>
          <w:sz w:val="53"/>
          <w:szCs w:val="53"/>
          <w:color w:val="000000"/>
          <w:spacing w:val="0"/>
          <w:w w:val="100"/>
        </w:rPr>
      </w:r>
    </w:p>
    <w:p>
      <w:pPr>
        <w:spacing w:before="0" w:after="0" w:line="869" w:lineRule="exact"/>
        <w:ind w:left="6451" w:right="5372"/>
        <w:jc w:val="center"/>
        <w:rPr>
          <w:rFonts w:ascii="Microsoft YaHei UI" w:hAnsi="Microsoft YaHei UI" w:cs="Microsoft YaHei UI" w:eastAsia="Microsoft YaHei UI"/>
          <w:sz w:val="53"/>
          <w:szCs w:val="53"/>
        </w:rPr>
      </w:pPr>
      <w:rPr/>
      <w:r>
        <w:rPr>
          <w:rFonts w:ascii="Microsoft YaHei UI" w:hAnsi="Microsoft YaHei UI" w:cs="Microsoft YaHei UI" w:eastAsia="Microsoft YaHei UI"/>
          <w:sz w:val="53"/>
          <w:szCs w:val="53"/>
          <w:color w:val="FFFFFF"/>
          <w:spacing w:val="0"/>
          <w:w w:val="100"/>
          <w:position w:val="-4"/>
        </w:rPr>
        <w:t>3.</w:t>
      </w:r>
      <w:r>
        <w:rPr>
          <w:rFonts w:ascii="Microsoft YaHei UI" w:hAnsi="Microsoft YaHei UI" w:cs="Microsoft YaHei UI" w:eastAsia="Microsoft YaHei UI"/>
          <w:sz w:val="53"/>
          <w:szCs w:val="53"/>
          <w:color w:val="FFFFFF"/>
          <w:spacing w:val="-57"/>
          <w:w w:val="100"/>
          <w:position w:val="-4"/>
        </w:rPr>
        <w:t> </w:t>
      </w:r>
      <w:r>
        <w:rPr>
          <w:rFonts w:ascii="Microsoft YaHei UI" w:hAnsi="Microsoft YaHei UI" w:cs="Microsoft YaHei UI" w:eastAsia="Microsoft YaHei UI"/>
          <w:sz w:val="53"/>
          <w:szCs w:val="53"/>
          <w:color w:val="FFFFFF"/>
          <w:spacing w:val="0"/>
          <w:w w:val="100"/>
          <w:position w:val="-4"/>
        </w:rPr>
        <w:t>分数与倒计时</w:t>
      </w:r>
      <w:r>
        <w:rPr>
          <w:rFonts w:ascii="Microsoft YaHei UI" w:hAnsi="Microsoft YaHei UI" w:cs="Microsoft YaHei UI" w:eastAsia="Microsoft YaHei UI"/>
          <w:sz w:val="53"/>
          <w:szCs w:val="53"/>
          <w:color w:val="000000"/>
          <w:spacing w:val="0"/>
          <w:w w:val="100"/>
          <w:position w:val="0"/>
        </w:rPr>
      </w:r>
    </w:p>
    <w:p>
      <w:pPr>
        <w:jc w:val="center"/>
        <w:spacing w:after="0"/>
        <w:sectPr>
          <w:pgSz w:w="19200" w:h="10800" w:orient="landscape"/>
          <w:pgMar w:top="140" w:bottom="280" w:left="720" w:right="2780"/>
        </w:sectPr>
      </w:pPr>
      <w:rPr/>
    </w:p>
    <w:p>
      <w:pPr>
        <w:spacing w:before="0" w:after="0" w:line="890" w:lineRule="exact"/>
        <w:ind w:left="366" w:right="-20"/>
        <w:jc w:val="left"/>
        <w:tabs>
          <w:tab w:pos="1480" w:val="left"/>
        </w:tabs>
        <w:rPr>
          <w:rFonts w:ascii="Microsoft YaHei UI" w:hAnsi="Microsoft YaHei UI" w:cs="Microsoft YaHei UI" w:eastAsia="Microsoft YaHei UI"/>
          <w:sz w:val="78"/>
          <w:szCs w:val="78"/>
        </w:rPr>
      </w:pPr>
      <w:rPr/>
      <w:r>
        <w:rPr/>
        <w:pict>
          <v:shape style="position:absolute;margin-left:0pt;margin-top:0pt;width:960pt;height:539.999878pt;mso-position-horizontal-relative:page;mso-position-vertical-relative:page;z-index:-885" type="#_x0000_t75">
            <v:imagedata r:id="rId17" o:title=""/>
          </v:shape>
        </w:pict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15"/>
        </w:rPr>
        <w:t>02</w:t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15"/>
        </w:rPr>
        <w:tab/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15"/>
        </w:rPr>
      </w:r>
      <w:r>
        <w:rPr>
          <w:rFonts w:ascii="Microsoft YaHei UI" w:hAnsi="Microsoft YaHei UI" w:cs="Microsoft YaHei UI" w:eastAsia="Microsoft YaHei UI"/>
          <w:sz w:val="78"/>
          <w:szCs w:val="78"/>
          <w:color w:val="E7E6E6"/>
          <w:spacing w:val="0"/>
          <w:w w:val="100"/>
          <w:position w:val="-2"/>
        </w:rPr>
        <w:t>课堂任务</w:t>
      </w:r>
      <w:r>
        <w:rPr>
          <w:rFonts w:ascii="Microsoft YaHei UI" w:hAnsi="Microsoft YaHei UI" w:cs="Microsoft YaHei UI" w:eastAsia="Microsoft YaHei UI"/>
          <w:sz w:val="78"/>
          <w:szCs w:val="78"/>
          <w:color w:val="000000"/>
          <w:spacing w:val="0"/>
          <w:w w:val="100"/>
          <w:position w:val="0"/>
        </w:rPr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44" w:lineRule="exact"/>
        <w:ind w:left="113" w:right="-20"/>
        <w:jc w:val="left"/>
        <w:tabs>
          <w:tab w:pos="640" w:val="left"/>
        </w:tabs>
        <w:rPr>
          <w:rFonts w:ascii="Microsoft YaHei UI" w:hAnsi="Microsoft YaHei UI" w:cs="Microsoft YaHei UI" w:eastAsia="Microsoft YaHei UI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color w:val="E7E6E6"/>
          <w:spacing w:val="0"/>
          <w:w w:val="100"/>
          <w:position w:val="-1"/>
        </w:rPr>
        <w:t>•</w:t>
        <w:tab/>
      </w:r>
      <w:r>
        <w:rPr>
          <w:rFonts w:ascii="Arial" w:hAnsi="Arial" w:cs="Arial" w:eastAsia="Arial"/>
          <w:sz w:val="48"/>
          <w:szCs w:val="48"/>
          <w:color w:val="E7E6E6"/>
          <w:spacing w:val="0"/>
          <w:w w:val="100"/>
          <w:position w:val="-1"/>
        </w:rPr>
      </w:r>
      <w:r>
        <w:rPr>
          <w:rFonts w:ascii="Microsoft YaHei UI" w:hAnsi="Microsoft YaHei UI" w:cs="Microsoft YaHei UI" w:eastAsia="Microsoft YaHei UI"/>
          <w:sz w:val="48"/>
          <w:szCs w:val="48"/>
          <w:color w:val="E7E6E6"/>
          <w:spacing w:val="0"/>
          <w:w w:val="100"/>
          <w:b/>
          <w:bCs/>
          <w:position w:val="-1"/>
        </w:rPr>
        <w:t>程序解析</w:t>
      </w:r>
      <w:r>
        <w:rPr>
          <w:rFonts w:ascii="Microsoft YaHei UI" w:hAnsi="Microsoft YaHei UI" w:cs="Microsoft YaHei UI" w:eastAsia="Microsoft YaHei UI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622" w:lineRule="exact"/>
        <w:ind w:left="4851" w:right="-20"/>
        <w:jc w:val="left"/>
        <w:rPr>
          <w:rFonts w:ascii="Microsoft YaHei UI" w:hAnsi="Microsoft YaHei UI" w:cs="Microsoft YaHei UI" w:eastAsia="Microsoft YaHei UI"/>
          <w:sz w:val="53"/>
          <w:szCs w:val="53"/>
        </w:rPr>
      </w:pPr>
      <w:rPr/>
      <w:r>
        <w:rPr>
          <w:rFonts w:ascii="Arial" w:hAnsi="Arial" w:cs="Arial" w:eastAsia="Arial"/>
          <w:sz w:val="53"/>
          <w:szCs w:val="53"/>
          <w:color w:val="FFFFFF"/>
          <w:spacing w:val="0"/>
          <w:w w:val="100"/>
          <w:position w:val="1"/>
        </w:rPr>
        <w:t>1</w:t>
      </w:r>
      <w:r>
        <w:rPr>
          <w:rFonts w:ascii="Arial" w:hAnsi="Arial" w:cs="Arial" w:eastAsia="Arial"/>
          <w:sz w:val="53"/>
          <w:szCs w:val="53"/>
          <w:color w:val="FFFFFF"/>
          <w:spacing w:val="1"/>
          <w:w w:val="100"/>
          <w:position w:val="1"/>
        </w:rPr>
        <w:t>.</w:t>
      </w:r>
      <w:r>
        <w:rPr>
          <w:rFonts w:ascii="Microsoft YaHei UI" w:hAnsi="Microsoft YaHei UI" w:cs="Microsoft YaHei UI" w:eastAsia="Microsoft YaHei UI"/>
          <w:sz w:val="53"/>
          <w:szCs w:val="53"/>
          <w:color w:val="FFFFFF"/>
          <w:spacing w:val="0"/>
          <w:w w:val="100"/>
          <w:position w:val="1"/>
        </w:rPr>
        <w:t>挡板的设置</w:t>
      </w:r>
      <w:r>
        <w:rPr>
          <w:rFonts w:ascii="Microsoft YaHei UI" w:hAnsi="Microsoft YaHei UI" w:cs="Microsoft YaHei UI" w:eastAsia="Microsoft YaHei UI"/>
          <w:sz w:val="53"/>
          <w:szCs w:val="53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4851" w:right="-20"/>
        <w:jc w:val="left"/>
        <w:rPr>
          <w:rFonts w:ascii="Microsoft YaHei UI" w:hAnsi="Microsoft YaHei UI" w:cs="Microsoft YaHei UI" w:eastAsia="Microsoft YaHei UI"/>
          <w:sz w:val="53"/>
          <w:szCs w:val="53"/>
        </w:rPr>
      </w:pPr>
      <w:rPr/>
      <w:r>
        <w:rPr>
          <w:rFonts w:ascii="Microsoft YaHei UI" w:hAnsi="Microsoft YaHei UI" w:cs="Microsoft YaHei UI" w:eastAsia="Microsoft YaHei UI"/>
          <w:sz w:val="53"/>
          <w:szCs w:val="53"/>
          <w:color w:val="FFFFFF"/>
          <w:spacing w:val="0"/>
          <w:w w:val="100"/>
        </w:rPr>
        <w:t>2</w:t>
      </w:r>
      <w:r>
        <w:rPr>
          <w:rFonts w:ascii="Microsoft YaHei UI" w:hAnsi="Microsoft YaHei UI" w:cs="Microsoft YaHei UI" w:eastAsia="Microsoft YaHei UI"/>
          <w:sz w:val="53"/>
          <w:szCs w:val="53"/>
          <w:color w:val="FFFFFF"/>
          <w:spacing w:val="-1"/>
          <w:w w:val="100"/>
        </w:rPr>
        <w:t>.</w:t>
      </w:r>
      <w:r>
        <w:rPr>
          <w:rFonts w:ascii="Microsoft YaHei UI" w:hAnsi="Microsoft YaHei UI" w:cs="Microsoft YaHei UI" w:eastAsia="Microsoft YaHei UI"/>
          <w:sz w:val="53"/>
          <w:szCs w:val="53"/>
          <w:color w:val="FFFFFF"/>
          <w:spacing w:val="0"/>
          <w:w w:val="100"/>
        </w:rPr>
        <w:t>砖块的生成</w:t>
      </w:r>
      <w:r>
        <w:rPr>
          <w:rFonts w:ascii="Microsoft YaHei UI" w:hAnsi="Microsoft YaHei UI" w:cs="Microsoft YaHei UI" w:eastAsia="Microsoft YaHei UI"/>
          <w:sz w:val="53"/>
          <w:szCs w:val="53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4851" w:right="-20"/>
        <w:jc w:val="left"/>
        <w:rPr>
          <w:rFonts w:ascii="Microsoft YaHei UI" w:hAnsi="Microsoft YaHei UI" w:cs="Microsoft YaHei UI" w:eastAsia="Microsoft YaHei UI"/>
          <w:sz w:val="53"/>
          <w:szCs w:val="53"/>
        </w:rPr>
      </w:pPr>
      <w:rPr/>
      <w:r>
        <w:rPr>
          <w:rFonts w:ascii="Microsoft YaHei UI" w:hAnsi="Microsoft YaHei UI" w:cs="Microsoft YaHei UI" w:eastAsia="Microsoft YaHei UI"/>
          <w:sz w:val="53"/>
          <w:szCs w:val="53"/>
          <w:color w:val="FFFFFF"/>
          <w:spacing w:val="0"/>
          <w:w w:val="100"/>
        </w:rPr>
        <w:t>3</w:t>
      </w:r>
      <w:r>
        <w:rPr>
          <w:rFonts w:ascii="Microsoft YaHei UI" w:hAnsi="Microsoft YaHei UI" w:cs="Microsoft YaHei UI" w:eastAsia="Microsoft YaHei UI"/>
          <w:sz w:val="53"/>
          <w:szCs w:val="53"/>
          <w:color w:val="FFFFFF"/>
          <w:spacing w:val="-1"/>
          <w:w w:val="100"/>
        </w:rPr>
        <w:t>.</w:t>
      </w:r>
      <w:r>
        <w:rPr>
          <w:rFonts w:ascii="Microsoft YaHei UI" w:hAnsi="Microsoft YaHei UI" w:cs="Microsoft YaHei UI" w:eastAsia="Microsoft YaHei UI"/>
          <w:sz w:val="53"/>
          <w:szCs w:val="53"/>
          <w:color w:val="FFFFFF"/>
          <w:spacing w:val="0"/>
          <w:w w:val="100"/>
        </w:rPr>
        <w:t>倒计时与分数</w:t>
      </w:r>
      <w:r>
        <w:rPr>
          <w:rFonts w:ascii="Microsoft YaHei UI" w:hAnsi="Microsoft YaHei UI" w:cs="Microsoft YaHei UI" w:eastAsia="Microsoft YaHei UI"/>
          <w:sz w:val="53"/>
          <w:szCs w:val="53"/>
          <w:color w:val="000000"/>
          <w:spacing w:val="0"/>
          <w:w w:val="100"/>
        </w:rPr>
      </w:r>
    </w:p>
    <w:p>
      <w:pPr>
        <w:jc w:val="left"/>
        <w:spacing w:after="0"/>
        <w:sectPr>
          <w:pgSz w:w="19200" w:h="10800" w:orient="landscape"/>
          <w:pgMar w:top="140" w:bottom="280" w:left="720" w:right="2780"/>
        </w:sectPr>
      </w:pPr>
      <w:rPr/>
    </w:p>
    <w:p>
      <w:pPr>
        <w:spacing w:before="0" w:after="0" w:line="890" w:lineRule="exact"/>
        <w:ind w:left="106" w:right="-20"/>
        <w:jc w:val="left"/>
        <w:tabs>
          <w:tab w:pos="1220" w:val="left"/>
        </w:tabs>
        <w:rPr>
          <w:rFonts w:ascii="Microsoft YaHei UI" w:hAnsi="Microsoft YaHei UI" w:cs="Microsoft YaHei UI" w:eastAsia="Microsoft YaHei UI"/>
          <w:sz w:val="78"/>
          <w:szCs w:val="78"/>
        </w:rPr>
      </w:pPr>
      <w:rPr/>
      <w:r>
        <w:rPr/>
        <w:pict>
          <v:group style="position:absolute;margin-left:0pt;margin-top:0pt;width:960pt;height:539.999878pt;mso-position-horizontal-relative:page;mso-position-vertical-relative:page;z-index:-884" coordorigin="0,0" coordsize="19200,10800">
            <v:shape style="position:absolute;left:0;top:0;width:19200;height:10800" type="#_x0000_t75">
              <v:imagedata r:id="rId18" o:title=""/>
            </v:shape>
            <v:group style="position:absolute;left:3657;top:3006;width:2824;height:1572" coordorigin="3657,3006" coordsize="2824,1572">
              <v:shape style="position:absolute;left:3657;top:3006;width:2824;height:1572" coordorigin="3657,3006" coordsize="2824,1572" path="m5706,4432l4877,4432,4890,4444,4904,4456,4919,4468,4934,4478,4951,4490,4968,4500,4985,4508,5003,4518,5061,4542,5124,4560,5146,4564,5185,4572,5225,4576,5264,4578,5343,4578,5419,4568,5526,4540,5591,4512,5649,4478,5700,4438,5706,4432e" filled="t" fillcolor="#A4A4A4" stroked="f">
                <v:path arrowok="t"/>
                <v:fill/>
              </v:shape>
              <v:shape style="position:absolute;left:3657;top:3006;width:2824;height:1572" coordorigin="3657,3006" coordsize="2824,1572" path="m6307,4292l4088,4292,4094,4298,4120,4326,4179,4372,4247,4412,4322,4442,4403,4466,4488,4480,4575,4486,4663,4482,4751,4468,4836,4446,4877,4432,5706,4432,5722,4416,5742,4394,5759,4368,5773,4344,6210,4344,6215,4342,6242,4330,6268,4316,6293,4302,6307,4292e" filled="t" fillcolor="#A4A4A4" stroked="f">
                <v:path arrowok="t"/>
                <v:fill/>
              </v:shape>
              <v:shape style="position:absolute;left:3657;top:3006;width:2824;height:1572" coordorigin="3657,3006" coordsize="2824,1572" path="m6210,4344l5773,4344,5791,4350,5848,4368,5887,4376,5969,4384,6024,4384,6092,4376,6156,4362,6210,4344e" filled="t" fillcolor="#A4A4A4" stroked="f">
                <v:path arrowok="t"/>
                <v:fill/>
              </v:shape>
              <v:shape style="position:absolute;left:3657;top:3006;width:2824;height:1572" coordorigin="3657,3006" coordsize="2824,1572" path="m4496,3146l4395,3146,4334,3152,4258,3168,4187,3192,4124,3222,4069,3256,4023,3298,3972,3366,3946,3444,3943,3470,3944,3496,3948,3524,3939,3530,3872,3540,3811,3560,3742,3598,3689,3650,3660,3716,3657,3750,3659,3766,3683,3830,3735,3888,3791,3922,3813,3932,3795,3948,3754,3994,3730,4066,3729,4084,3731,4104,3759,4170,3815,4224,3871,4256,3892,4266,3914,4274,3937,4280,3961,4284,3985,4290,4036,4294,4062,4294,4088,4292,6307,4292,6355,4250,6398,4190,6421,4124,6423,4100,6444,4098,6464,4094,6485,4092,6505,4086,6525,4082,6544,4076,6563,4072,6582,4064,6601,4058,6619,4050,6685,4016,6740,3978,6784,3934,6829,3862,6848,3786,6849,3760,6846,3734,6821,3658,6769,3586,6745,3564,6752,3552,6775,3486,6777,3466,6777,3444,6761,3384,6725,3328,6671,3278,6601,3236,6517,3206,6486,3200,6481,3188,4689,3188,4634,3170,4537,3150,4496,3146e" filled="t" fillcolor="#A4A4A4" stroked="f">
                <v:path arrowok="t"/>
                <v:fill/>
              </v:shape>
              <v:shape style="position:absolute;left:3657;top:3006;width:2824;height:1572" coordorigin="3657,3006" coordsize="2824,1572" path="m5045,3050l5014,3050,4984,3052,4896,3068,4815,3096,4745,3136,4689,3188,6481,3188,6449,3132,5315,3126,5299,3114,5282,3106,5263,3096,5245,3088,5225,3082,5196,3072,5167,3064,5136,3058,5106,3054,5045,3050e" filled="t" fillcolor="#A4A4A4" stroked="f">
                <v:path arrowok="t"/>
                <v:fill/>
              </v:shape>
              <v:shape style="position:absolute;left:3657;top:3006;width:2824;height:1572" coordorigin="3657,3006" coordsize="2824,1572" path="m4456,3144l4435,3144,4415,3146,4476,3146,4456,3144e" filled="t" fillcolor="#A4A4A4" stroked="f">
                <v:path arrowok="t"/>
                <v:fill/>
              </v:shape>
              <v:shape style="position:absolute;left:3657;top:3006;width:2824;height:1572" coordorigin="3657,3006" coordsize="2824,1572" path="m5625,3006l5600,3006,5526,3012,5457,3030,5395,3058,5343,3096,5315,3126,6444,3126,6436,3118,6421,3102,6404,3088,6401,3086,5855,3086,5840,3074,5769,3036,5749,3030,5725,3022,5700,3016,5650,3008,5625,3006e" filled="t" fillcolor="#A4A4A4" stroked="f">
                <v:path arrowok="t"/>
                <v:fill/>
              </v:shape>
              <v:shape style="position:absolute;left:3657;top:3006;width:2824;height:1572" coordorigin="3657,3006" coordsize="2824,1572" path="m6159,3006l6104,3006,6077,3008,5996,3022,5921,3048,5855,3086,6401,3086,6343,3052,6268,3024,6187,3010,6159,3006e" filled="t" fillcolor="#A4A4A4" stroked="f">
                <v:path arrowok="t"/>
                <v:fill/>
              </v:shape>
            </v:group>
            <v:group style="position:absolute;left:3657;top:3005;width:3191;height:1573" coordorigin="3657,3005" coordsize="3191,1573">
              <v:shape style="position:absolute;left:3657;top:3005;width:3191;height:1573" coordorigin="3657,3005" coordsize="3191,1573" path="m3948,3523l3944,3496,3943,3469,3946,3442,3972,3366,4023,3296,4069,3256,4124,3220,4187,3190,4258,3167,4334,3151,4395,3145,4435,3143,4456,3144,4517,3147,4576,3156,4652,3175,4689,3187,4706,3169,4767,3121,4841,3084,4925,3060,5014,3049,5045,3049,5076,3050,5136,3057,5196,3070,5263,3095,5315,3124,5328,3108,5376,3068,5435,3037,5503,3016,5575,3006,5600,3005,5625,3005,5700,3015,5769,3035,5824,3063,5855,3085,5876,3071,5945,3038,6022,3016,6104,3006,6132,3005,6159,3006,6241,3016,6319,3040,6386,3075,6436,3116,6479,3181,6486,3198,6517,3205,6574,3224,6649,3262,6709,3309,6751,3363,6774,3423,6777,3464,6775,3485,6752,3551,6745,3563,6769,3585,6807,3632,6841,3708,6849,3759,6848,3785,6829,3861,6784,3933,6740,3976,6685,4015,6619,4049,6544,4076,6485,4090,6423,4099,6421,4122,6398,4189,6355,4249,6293,4301,6215,4341,6156,4361,6092,4375,6024,4382,5989,4383,5969,4383,5907,4377,5848,4366,5773,4342,5759,4368,5722,4415,5676,4458,5621,4495,5559,4525,5491,4550,5419,4567,5343,4576,5304,4578,5264,4577,5185,4570,5124,4559,5061,4540,5003,4517,4951,4488,4890,4442,4877,4430,4836,4445,4751,4467,4663,4480,4575,4484,4531,4482,4445,4472,4362,4454,4284,4427,4212,4391,4148,4348,4094,4298,4090,4293,4088,4291,4062,4292,4036,4292,4010,4291,3937,4278,3871,4256,3815,4223,3759,4168,3731,4102,3729,4083,3730,4065,3754,3994,3795,3946,3813,3932,3791,3922,3735,3887,3683,3829,3659,3765,3657,3748,3658,3732,3679,3665,3727,3608,3793,3566,3851,3544,3916,3531,3939,3528,3948,3523xe" filled="f" stroked="t" strokeweight=".96pt" strokecolor="#787878">
                <v:path arrowok="t"/>
              </v:shape>
            </v:group>
            <v:group style="position:absolute;left:3829;top:3927;width:178;height:26" coordorigin="3829,3927" coordsize="178,26">
              <v:shape style="position:absolute;left:3829;top:3927;width:178;height:26" coordorigin="3829,3927" coordsize="178,26" path="m4006,3953l3986,3953,3965,3953,3945,3952,3885,3943,3847,3933,3829,3927e" filled="f" stroked="t" strokeweight=".96pt" strokecolor="#787878">
                <v:path arrowok="t"/>
              </v:shape>
            </v:group>
            <v:group style="position:absolute;left:4092;top:4270;width:79;height:14" coordorigin="4092,4270" coordsize="79,14">
              <v:shape style="position:absolute;left:4092;top:4270;width:79;height:14" coordorigin="4092,4270" coordsize="79,14" path="m4171,4270l4152,4275,4132,4278,4113,4281,4092,4284e" filled="f" stroked="t" strokeweight=".96pt" strokecolor="#787878">
                <v:path arrowok="t"/>
              </v:shape>
            </v:group>
            <v:group style="position:absolute;left:4827;top:4359;width:49;height:63" coordorigin="4827,4359" coordsize="49,63">
              <v:shape style="position:absolute;left:4827;top:4359;width:49;height:63" coordorigin="4827,4359" coordsize="49,63" path="m4876,4422l4862,4407,4849,4392,4837,4376,4827,4359e" filled="f" stroked="t" strokeweight=".96pt" strokecolor="#787878">
                <v:path arrowok="t"/>
              </v:shape>
            </v:group>
            <v:group style="position:absolute;left:5772;top:4265;width:15;height:58" coordorigin="5772,4265" coordsize="15,58">
              <v:shape style="position:absolute;left:5772;top:4265;width:15;height:58" coordorigin="5772,4265" coordsize="15,58" path="m5787,4265l5783,4284,5779,4303,5772,4323e" filled="f" stroked="t" strokeweight=".96pt" strokecolor="#787878">
                <v:path arrowok="t"/>
              </v:shape>
            </v:group>
            <v:group style="position:absolute;left:6178;top:3835;width:239;height:245" coordorigin="6178,3835" coordsize="239,245">
              <v:shape style="position:absolute;left:6178;top:3835;width:239;height:245" coordorigin="6178,3835" coordsize="239,245" path="m6178,3835l6248,3864,6308,3901,6355,3944,6399,4009,6415,4062,6417,4081e" filled="f" stroked="t" strokeweight=".96pt" strokecolor="#787878">
                <v:path arrowok="t"/>
              </v:shape>
            </v:group>
            <v:group style="position:absolute;left:6641;top:3559;width:103;height:95" coordorigin="6641,3559" coordsize="103,95">
              <v:shape style="position:absolute;left:6641;top:3559;width:103;height:95" coordorigin="6641,3559" coordsize="103,95" path="m6744,3559l6693,3617,6660,3642,6641,3654e" filled="f" stroked="t" strokeweight=".96pt" strokecolor="#787878">
                <v:path arrowok="t"/>
              </v:shape>
            </v:group>
            <v:group style="position:absolute;left:6487;top:3197;width:6;height:40" coordorigin="6487,3197" coordsize="6,40">
              <v:shape style="position:absolute;left:6487;top:3197;width:6;height:40" coordorigin="6487,3197" coordsize="6,40" path="m6487,3197l6492,3217,6493,3237e" filled="f" stroked="t" strokeweight=".96pt" strokecolor="#787878">
                <v:path arrowok="t"/>
              </v:shape>
            </v:group>
            <v:group style="position:absolute;left:5805;top:3085;width:55;height:59" coordorigin="5805,3085" coordsize="55,59">
              <v:shape style="position:absolute;left:5805;top:3085;width:55;height:59" coordorigin="5805,3085" coordsize="55,59" path="m5805,3144l5817,3128,5829,3113,5844,3099,5860,3085e" filled="f" stroked="t" strokeweight=".96pt" strokecolor="#787878">
                <v:path arrowok="t"/>
              </v:shape>
            </v:group>
            <v:group style="position:absolute;left:5294;top:3136;width:16;height:36" coordorigin="5294,3136" coordsize="16,36">
              <v:shape style="position:absolute;left:5294;top:3136;width:16;height:36" coordorigin="5294,3136" coordsize="16,36" path="m5294,3172l5301,3154,5310,3136e" filled="f" stroked="t" strokeweight=".96pt" strokecolor="#787878">
                <v:path arrowok="t"/>
              </v:shape>
            </v:group>
            <v:group style="position:absolute;left:4693;top:3189;width:90;height:45" coordorigin="4693,3189" coordsize="90,45">
              <v:shape style="position:absolute;left:4693;top:3189;width:90;height:45" coordorigin="4693,3189" coordsize="90,45" path="m4693,3189l4712,3197,4730,3205,4748,3214,4766,3224,4783,3234e" filled="f" stroked="t" strokeweight=".96pt" strokecolor="#787878">
                <v:path arrowok="t"/>
              </v:shape>
            </v:group>
            <v:group style="position:absolute;left:3951;top:3537;width:13;height:38" coordorigin="3951,3537" coordsize="13,38">
              <v:shape style="position:absolute;left:3951;top:3537;width:13;height:38" coordorigin="3951,3537" coordsize="13,38" path="m3964,3575l3957,3556,3951,3537e" filled="f" stroked="t" strokeweight=".96pt" strokecolor="#787878">
                <v:path arrowok="t"/>
              </v:shape>
              <v:shape style="position:absolute;left:6540;top:3506;width:6960;height:5441" type="#_x0000_t75">
                <v:imagedata r:id="rId19" o:title=""/>
              </v:shape>
              <v:shape style="position:absolute;left:6847;top:3814;width:6062;height:4543" type="#_x0000_t75">
                <v:imagedata r:id="rId20" o:title=""/>
              </v:shape>
            </v:group>
            <w10:wrap type="none"/>
          </v:group>
        </w:pict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15"/>
        </w:rPr>
        <w:t>02</w:t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15"/>
        </w:rPr>
        <w:tab/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15"/>
        </w:rPr>
      </w:r>
      <w:r>
        <w:rPr>
          <w:rFonts w:ascii="Microsoft YaHei UI" w:hAnsi="Microsoft YaHei UI" w:cs="Microsoft YaHei UI" w:eastAsia="Microsoft YaHei UI"/>
          <w:sz w:val="78"/>
          <w:szCs w:val="78"/>
          <w:color w:val="E7E6E6"/>
          <w:spacing w:val="0"/>
          <w:w w:val="100"/>
          <w:position w:val="-2"/>
        </w:rPr>
        <w:t>课堂任务</w:t>
      </w:r>
      <w:r>
        <w:rPr>
          <w:rFonts w:ascii="Microsoft YaHei UI" w:hAnsi="Microsoft YaHei UI" w:cs="Microsoft YaHei UI" w:eastAsia="Microsoft YaHei UI"/>
          <w:sz w:val="78"/>
          <w:szCs w:val="78"/>
          <w:color w:val="000000"/>
          <w:spacing w:val="0"/>
          <w:w w:val="100"/>
          <w:position w:val="0"/>
        </w:rPr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6" w:lineRule="exact"/>
        <w:ind w:left="3761" w:right="10688"/>
        <w:jc w:val="center"/>
        <w:rPr>
          <w:rFonts w:ascii="Microsoft YaHei UI" w:hAnsi="Microsoft YaHei UI" w:cs="Microsoft YaHei UI" w:eastAsia="Microsoft YaHei UI"/>
          <w:sz w:val="28"/>
          <w:szCs w:val="28"/>
        </w:rPr>
      </w:pPr>
      <w:rPr/>
      <w:r>
        <w:rPr>
          <w:rFonts w:ascii="Microsoft YaHei UI" w:hAnsi="Microsoft YaHei UI" w:cs="Microsoft YaHei UI" w:eastAsia="Microsoft YaHei UI"/>
          <w:sz w:val="28"/>
          <w:szCs w:val="28"/>
          <w:color w:val="0F1C31"/>
          <w:spacing w:val="0"/>
          <w:w w:val="100"/>
        </w:rPr>
        <w:t>第一节</w:t>
      </w:r>
      <w:r>
        <w:rPr>
          <w:rFonts w:ascii="Microsoft YaHei UI" w:hAnsi="Microsoft YaHei UI" w:cs="Microsoft YaHei UI" w:eastAsia="Microsoft YaHei UI"/>
          <w:sz w:val="28"/>
          <w:szCs w:val="28"/>
          <w:color w:val="000000"/>
          <w:spacing w:val="0"/>
          <w:w w:val="100"/>
        </w:rPr>
      </w:r>
    </w:p>
    <w:p>
      <w:pPr>
        <w:spacing w:before="0" w:after="0" w:line="433" w:lineRule="exact"/>
        <w:ind w:left="3041" w:right="9913"/>
        <w:jc w:val="center"/>
        <w:rPr>
          <w:rFonts w:ascii="Microsoft YaHei UI" w:hAnsi="Microsoft YaHei UI" w:cs="Microsoft YaHei UI" w:eastAsia="Microsoft YaHei UI"/>
          <w:sz w:val="36"/>
          <w:szCs w:val="36"/>
        </w:rPr>
      </w:pPr>
      <w:rPr/>
      <w:r>
        <w:rPr>
          <w:rFonts w:ascii="Microsoft YaHei UI" w:hAnsi="Microsoft YaHei UI" w:cs="Microsoft YaHei UI" w:eastAsia="Microsoft YaHei UI"/>
          <w:sz w:val="36"/>
          <w:szCs w:val="36"/>
          <w:color w:val="0F1C31"/>
          <w:spacing w:val="0"/>
          <w:w w:val="100"/>
        </w:rPr>
        <w:t>坐标详解</w:t>
      </w:r>
      <w:r>
        <w:rPr>
          <w:rFonts w:ascii="Microsoft YaHei UI" w:hAnsi="Microsoft YaHei UI" w:cs="Microsoft YaHei UI" w:eastAsia="Microsoft YaHei UI"/>
          <w:sz w:val="36"/>
          <w:szCs w:val="36"/>
          <w:color w:val="0F1C31"/>
          <w:spacing w:val="-2"/>
          <w:w w:val="100"/>
        </w:rPr>
        <w:t>（</w:t>
      </w:r>
      <w:r>
        <w:rPr>
          <w:rFonts w:ascii="Microsoft YaHei UI" w:hAnsi="Microsoft YaHei UI" w:cs="Microsoft YaHei UI" w:eastAsia="Microsoft YaHei UI"/>
          <w:sz w:val="36"/>
          <w:szCs w:val="36"/>
          <w:color w:val="0F1C31"/>
          <w:spacing w:val="0"/>
          <w:w w:val="100"/>
        </w:rPr>
        <w:t>1</w:t>
      </w:r>
      <w:r>
        <w:rPr>
          <w:rFonts w:ascii="Microsoft YaHei UI" w:hAnsi="Microsoft YaHei UI" w:cs="Microsoft YaHei UI" w:eastAsia="Microsoft YaHei UI"/>
          <w:sz w:val="36"/>
          <w:szCs w:val="36"/>
          <w:color w:val="0F1C31"/>
          <w:spacing w:val="0"/>
          <w:w w:val="100"/>
        </w:rPr>
        <w:t>）</w:t>
      </w:r>
      <w:r>
        <w:rPr>
          <w:rFonts w:ascii="Microsoft YaHei UI" w:hAnsi="Microsoft YaHei UI" w:cs="Microsoft YaHei UI" w:eastAsia="Microsoft YaHei UI"/>
          <w:sz w:val="36"/>
          <w:szCs w:val="36"/>
          <w:color w:val="000000"/>
          <w:spacing w:val="0"/>
          <w:w w:val="100"/>
        </w:rPr>
      </w:r>
    </w:p>
    <w:p>
      <w:pPr>
        <w:jc w:val="center"/>
        <w:spacing w:after="0"/>
        <w:sectPr>
          <w:pgSz w:w="19200" w:h="10800" w:orient="landscape"/>
          <w:pgMar w:top="140" w:bottom="280" w:left="980" w:right="2780"/>
        </w:sectPr>
      </w:pPr>
      <w:rPr/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/>
        <w:pict>
          <v:group style="position:absolute;margin-left:0pt;margin-top:0pt;width:960pt;height:540pt;mso-position-horizontal-relative:page;mso-position-vertical-relative:page;z-index:-883" coordorigin="0,0" coordsize="19200,10800">
            <v:shape style="position:absolute;left:0;top:0;width:19200;height:10800" type="#_x0000_t75">
              <v:imagedata r:id="rId21" o:title=""/>
            </v:shape>
            <v:group style="position:absolute;left:6893;top:6361;width:3916;height:2" coordorigin="6893,6361" coordsize="3916,2">
              <v:shape style="position:absolute;left:6893;top:6361;width:3916;height:2" coordorigin="6893,6361" coordsize="3916,0" path="m6893,6361l10809,6361e" filled="f" stroked="t" strokeweight="2.497399pt" strokecolor="#EF4B4B">
                <v:path arrowok="t"/>
              </v:shape>
            </v:group>
            <v:group style="position:absolute;left:719;top:10755;width:2477;height:2" coordorigin="719,10755" coordsize="2477,2">
              <v:shape style="position:absolute;left:719;top:10755;width:2477;height:2" coordorigin="719,10755" coordsize="2477,0" path="m719,10755l3197,10755e" filled="f" stroked="t" strokeweight="3.496358pt" strokecolor="#006493">
                <v:path arrowok="t"/>
              </v:shape>
            </v:group>
            <w10:wrap type="none"/>
          </v:group>
        </w:pict>
      </w:r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40" w:lineRule="auto"/>
        <w:ind w:left="5537" w:right="6782"/>
        <w:jc w:val="center"/>
        <w:tabs>
          <w:tab w:pos="6500" w:val="left"/>
        </w:tabs>
        <w:rPr>
          <w:rFonts w:ascii="Arial" w:hAnsi="Arial" w:cs="Arial" w:eastAsia="Arial"/>
          <w:sz w:val="33"/>
          <w:szCs w:val="33"/>
        </w:rPr>
      </w:pPr>
      <w:rPr/>
      <w:r>
        <w:rPr>
          <w:rFonts w:ascii="Arial" w:hAnsi="Arial" w:cs="Arial" w:eastAsia="Arial"/>
          <w:sz w:val="29"/>
          <w:szCs w:val="29"/>
          <w:color w:val="DD3F44"/>
          <w:spacing w:val="0"/>
          <w:w w:val="100"/>
        </w:rPr>
        <w:t>X</w:t>
      </w:r>
      <w:r>
        <w:rPr>
          <w:rFonts w:ascii="Arial" w:hAnsi="Arial" w:cs="Arial" w:eastAsia="Arial"/>
          <w:sz w:val="29"/>
          <w:szCs w:val="29"/>
          <w:color w:val="DD3F44"/>
          <w:spacing w:val="-63"/>
          <w:w w:val="100"/>
        </w:rPr>
        <w:t> </w:t>
      </w:r>
      <w:r>
        <w:rPr>
          <w:rFonts w:ascii="Arial" w:hAnsi="Arial" w:cs="Arial" w:eastAsia="Arial"/>
          <w:sz w:val="29"/>
          <w:szCs w:val="29"/>
          <w:color w:val="DD3F44"/>
          <w:spacing w:val="0"/>
          <w:w w:val="100"/>
        </w:rPr>
        <w:tab/>
      </w:r>
      <w:r>
        <w:rPr>
          <w:rFonts w:ascii="Arial" w:hAnsi="Arial" w:cs="Arial" w:eastAsia="Arial"/>
          <w:sz w:val="29"/>
          <w:szCs w:val="29"/>
          <w:color w:val="DD3F44"/>
          <w:spacing w:val="0"/>
          <w:w w:val="100"/>
        </w:rPr>
      </w:r>
      <w:r>
        <w:rPr>
          <w:rFonts w:ascii="Arial" w:hAnsi="Arial" w:cs="Arial" w:eastAsia="Arial"/>
          <w:sz w:val="33"/>
          <w:szCs w:val="33"/>
          <w:color w:val="DD3F44"/>
          <w:spacing w:val="0"/>
          <w:w w:val="105"/>
        </w:rPr>
        <w:t>B</w:t>
      </w:r>
      <w:r>
        <w:rPr>
          <w:rFonts w:ascii="Arial" w:hAnsi="Arial" w:cs="Arial" w:eastAsia="Arial"/>
          <w:sz w:val="33"/>
          <w:szCs w:val="33"/>
          <w:color w:val="000000"/>
          <w:spacing w:val="0"/>
          <w:w w:val="100"/>
        </w:rPr>
      </w:r>
    </w:p>
    <w:p>
      <w:pPr>
        <w:spacing w:before="66" w:after="0" w:line="240" w:lineRule="auto"/>
        <w:ind w:left="7314" w:right="5501"/>
        <w:jc w:val="center"/>
        <w:rPr>
          <w:rFonts w:ascii="SimSun-ExtB" w:hAnsi="SimSun-ExtB" w:cs="SimSun-ExtB" w:eastAsia="SimSun-ExtB"/>
          <w:sz w:val="34"/>
          <w:szCs w:val="34"/>
        </w:rPr>
      </w:pPr>
      <w:rPr/>
      <w:r>
        <w:rPr>
          <w:rFonts w:ascii="SimSun-ExtB" w:hAnsi="SimSun-ExtB" w:cs="SimSun-ExtB" w:eastAsia="SimSun-ExtB"/>
          <w:sz w:val="34"/>
          <w:szCs w:val="34"/>
          <w:color w:val="F4E45D"/>
          <w:spacing w:val="0"/>
          <w:w w:val="140"/>
        </w:rPr>
        <w:t>lR2</w:t>
      </w:r>
      <w:r>
        <w:rPr>
          <w:rFonts w:ascii="SimSun-ExtB" w:hAnsi="SimSun-ExtB" w:cs="SimSun-ExtB" w:eastAsia="SimSun-ExtB"/>
          <w:sz w:val="34"/>
          <w:szCs w:val="34"/>
          <w:color w:val="000000"/>
          <w:spacing w:val="0"/>
          <w:w w:val="100"/>
        </w:rPr>
      </w:r>
    </w:p>
    <w:p>
      <w:pPr>
        <w:jc w:val="center"/>
        <w:spacing w:after="0"/>
        <w:sectPr>
          <w:pgSz w:w="19200" w:h="10800" w:orient="landscape"/>
          <w:pgMar w:top="980" w:bottom="280" w:left="2780" w:right="2780"/>
        </w:sectPr>
      </w:pPr>
      <w:rPr/>
    </w:p>
    <w:p>
      <w:pPr>
        <w:spacing w:before="0" w:after="0" w:line="890" w:lineRule="exact"/>
        <w:ind w:left="106" w:right="-20"/>
        <w:jc w:val="left"/>
        <w:tabs>
          <w:tab w:pos="1220" w:val="left"/>
        </w:tabs>
        <w:rPr>
          <w:rFonts w:ascii="Microsoft YaHei UI" w:hAnsi="Microsoft YaHei UI" w:cs="Microsoft YaHei UI" w:eastAsia="Microsoft YaHei UI"/>
          <w:sz w:val="78"/>
          <w:szCs w:val="78"/>
        </w:rPr>
      </w:pPr>
      <w:rPr/>
      <w:r>
        <w:rPr/>
        <w:pict>
          <v:group style="position:absolute;margin-left:0pt;margin-top:0pt;width:960pt;height:539.999878pt;mso-position-horizontal-relative:page;mso-position-vertical-relative:page;z-index:-882" coordorigin="0,0" coordsize="19200,10800">
            <v:shape style="position:absolute;left:0;top:0;width:19200;height:10800" type="#_x0000_t75">
              <v:imagedata r:id="rId22" o:title=""/>
            </v:shape>
            <v:group style="position:absolute;left:5834;top:3963;width:2824;height:1572" coordorigin="5834,3963" coordsize="2824,1572">
              <v:shape style="position:absolute;left:5834;top:3963;width:2824;height:1572" coordorigin="5834,3963" coordsize="2824,1572" path="m7883,5389l7054,5389,7067,5401,7081,5413,7096,5425,7111,5435,7127,5447,7144,5457,7162,5465,7180,5475,7238,5499,7301,5517,7322,5521,7362,5529,7402,5533,7441,5535,7519,5535,7595,5525,7703,5497,7768,5469,7826,5435,7877,5395,7883,5389e" filled="t" fillcolor="#A4A4A4" stroked="f">
                <v:path arrowok="t"/>
                <v:fill/>
              </v:shape>
              <v:shape style="position:absolute;left:5834;top:3963;width:2824;height:1572" coordorigin="5834,3963" coordsize="2824,1572" path="m8484,5249l6265,5249,6271,5255,6297,5283,6356,5329,6424,5369,6499,5399,6580,5423,6664,5437,6752,5443,6840,5439,6927,5425,7012,5403,7054,5389,7883,5389,7899,5373,7918,5351,7935,5325,7950,5301,8387,5301,8392,5299,8419,5287,8445,5273,8469,5259,8484,5249e" filled="t" fillcolor="#A4A4A4" stroked="f">
                <v:path arrowok="t"/>
                <v:fill/>
              </v:shape>
              <v:shape style="position:absolute;left:5834;top:3963;width:2824;height:1572" coordorigin="5834,3963" coordsize="2824,1572" path="m8387,5301l7950,5301,7968,5307,8024,5325,8064,5333,8145,5341,8201,5341,8269,5333,8333,5319,8387,5301e" filled="t" fillcolor="#A4A4A4" stroked="f">
                <v:path arrowok="t"/>
                <v:fill/>
              </v:shape>
              <v:shape style="position:absolute;left:5834;top:3963;width:2824;height:1572" coordorigin="5834,3963" coordsize="2824,1572" path="m6673,4103l6571,4103,6511,4109,6434,4125,6364,4149,6301,4179,6246,4213,6200,4255,6149,4323,6123,4401,6120,4427,6121,4453,6125,4481,6115,4487,6049,4497,5988,4517,5919,4555,5866,4607,5837,4673,5834,4707,5836,4723,5860,4787,5912,4845,5968,4879,5990,4889,5972,4905,5931,4951,5906,5023,5906,5041,5908,5061,5936,5127,5992,5181,6048,5213,6069,5223,6091,5231,6114,5237,6138,5241,6162,5247,6213,5251,6239,5251,6265,5249,8484,5249,8532,5207,8575,5147,8597,5081,8599,5057,8620,5055,8641,5051,8661,5049,8682,5043,8701,5039,8721,5033,8740,5029,8759,5021,8778,5015,8796,5007,8862,4973,8917,4935,8961,4891,9005,4819,9025,4743,9025,4717,9023,4691,8998,4615,8946,4543,8922,4521,8929,4509,8952,4443,8954,4423,8953,4401,8938,4341,8902,4285,8848,4235,8778,4193,8693,4163,8662,4157,8658,4145,6865,4145,6810,4127,6713,4107,6673,4103e" filled="t" fillcolor="#A4A4A4" stroked="f">
                <v:path arrowok="t"/>
                <v:fill/>
              </v:shape>
              <v:shape style="position:absolute;left:5834;top:3963;width:2824;height:1572" coordorigin="5834,3963" coordsize="2824,1572" path="m7222,4007l7191,4007,7161,4009,7073,4025,6992,4053,6922,4093,6865,4145,8658,4145,8626,4089,7492,4083,7476,4071,7458,4063,7440,4053,7422,4045,7402,4039,7373,4029,7343,4021,7313,4015,7283,4011,7222,4007e" filled="t" fillcolor="#A4A4A4" stroked="f">
                <v:path arrowok="t"/>
                <v:fill/>
              </v:shape>
              <v:shape style="position:absolute;left:5834;top:3963;width:2824;height:1572" coordorigin="5834,3963" coordsize="2824,1572" path="m6633,4101l6612,4101,6592,4103,6653,4103,6633,4101e" filled="t" fillcolor="#A4A4A4" stroked="f">
                <v:path arrowok="t"/>
                <v:fill/>
              </v:shape>
              <v:shape style="position:absolute;left:5834;top:3963;width:2824;height:1572" coordorigin="5834,3963" coordsize="2824,1572" path="m7802,3963l7777,3963,7703,3969,7634,3987,7572,4015,7520,4053,7492,4083,8621,4083,8613,4075,8598,4059,8581,4045,8578,4043,8032,4043,8017,4031,7946,3993,7925,3987,7901,3979,7877,3973,7827,3965,7802,3963e" filled="t" fillcolor="#A4A4A4" stroked="f">
                <v:path arrowok="t"/>
                <v:fill/>
              </v:shape>
              <v:shape style="position:absolute;left:5834;top:3963;width:2824;height:1572" coordorigin="5834,3963" coordsize="2824,1572" path="m8336,3963l8281,3963,8253,3965,8173,3979,8098,4005,8032,4043,8578,4043,8520,4009,8445,3981,8364,3967,8336,3963e" filled="t" fillcolor="#A4A4A4" stroked="f">
                <v:path arrowok="t"/>
                <v:fill/>
              </v:shape>
            </v:group>
            <v:group style="position:absolute;left:5834;top:3963;width:3191;height:1573" coordorigin="5834,3963" coordsize="3191,1573">
              <v:shape style="position:absolute;left:5834;top:3963;width:3191;height:1573" coordorigin="5834,3963" coordsize="3191,1573" path="m6125,4481l6121,4453,6120,4426,6123,4400,6149,4323,6200,4254,6246,4213,6301,4177,6364,4148,6434,4125,6511,4109,6571,4102,6612,4101,6633,4101,6693,4105,6753,4113,6829,4132,6865,4145,6882,4127,6944,4078,7018,4042,7102,4018,7191,4007,7222,4006,7252,4007,7313,4014,7373,4028,7440,4053,7492,4081,7505,4066,7553,4026,7612,3995,7679,3974,7752,3964,7777,3963,7802,3963,7877,3972,7946,3993,8001,4020,8032,4043,8053,4029,8122,3995,8199,3973,8281,3963,8309,3963,8336,3963,8418,3974,8495,3997,8563,4032,8613,4074,8656,4138,8662,4156,8693,4163,8751,4182,8826,4219,8886,4266,8928,4321,8950,4380,8954,4422,8952,4443,8929,4509,8922,4520,8946,4543,8984,4590,9018,4665,9025,4717,9025,4743,9005,4819,8961,4890,8917,4934,8862,4973,8796,5007,8721,5033,8661,5047,8599,5056,8597,5080,8575,5147,8532,5207,8469,5258,8392,5299,8333,5319,8269,5333,8201,5340,8166,5341,8145,5340,8084,5335,8024,5324,7950,5300,7935,5325,7899,5373,7852,5416,7798,5452,7736,5483,7668,5507,7595,5524,7519,5534,7481,5535,7441,5535,7362,5528,7301,5516,7238,5498,7180,5474,7127,5446,7067,5400,7054,5387,7012,5402,6927,5425,6840,5438,6752,5442,6708,5440,6622,5430,6539,5411,6460,5384,6389,5349,6325,5306,6271,5255,6267,5251,6265,5248,6239,5250,6213,5250,6187,5248,6114,5236,6048,5213,5992,5181,5936,5126,5908,5060,5906,5041,5906,5022,5931,4951,5972,4904,5990,4889,5968,4879,5912,4844,5860,4787,5836,4723,5834,4706,5834,4689,5856,4623,5904,4566,5969,4524,6028,4502,6093,4488,6115,4486,6125,4481xe" filled="f" stroked="t" strokeweight=".96pt" strokecolor="#787878">
                <v:path arrowok="t"/>
              </v:shape>
            </v:group>
            <v:group style="position:absolute;left:6005;top:4885;width:178;height:26" coordorigin="6005,4885" coordsize="178,26">
              <v:shape style="position:absolute;left:6005;top:4885;width:178;height:26" coordorigin="6005,4885" coordsize="178,26" path="m6183,4910l6162,4911,6142,4911,6122,4909,6062,4901,6024,4891,6005,4885e" filled="f" stroked="t" strokeweight=".96pt" strokecolor="#787878">
                <v:path arrowok="t"/>
              </v:shape>
            </v:group>
            <v:group style="position:absolute;left:6269;top:5228;width:79;height:14" coordorigin="6269,5228" coordsize="79,14">
              <v:shape style="position:absolute;left:6269;top:5228;width:79;height:14" coordorigin="6269,5228" coordsize="79,14" path="m6348,5228l6329,5232,6309,5236,6289,5239,6269,5241e" filled="f" stroked="t" strokeweight=".96pt" strokecolor="#787878">
                <v:path arrowok="t"/>
              </v:shape>
            </v:group>
            <v:group style="position:absolute;left:7003;top:5317;width:49;height:63" coordorigin="7003,5317" coordsize="49,63">
              <v:shape style="position:absolute;left:7003;top:5317;width:49;height:63" coordorigin="7003,5317" coordsize="49,63" path="m7053,5380l7038,5365,7025,5349,7014,5333,7003,5317e" filled="f" stroked="t" strokeweight=".96pt" strokecolor="#787878">
                <v:path arrowok="t"/>
              </v:shape>
            </v:group>
            <v:group style="position:absolute;left:7949;top:5222;width:15;height:58" coordorigin="7949,5222" coordsize="15,58">
              <v:shape style="position:absolute;left:7949;top:5222;width:15;height:58" coordorigin="7949,5222" coordsize="15,58" path="m7964,5222l7960,5242,7955,5261,7949,5280e" filled="f" stroked="t" strokeweight=".96pt" strokecolor="#787878">
                <v:path arrowok="t"/>
              </v:shape>
            </v:group>
            <v:group style="position:absolute;left:8355;top:4793;width:239;height:245" coordorigin="8355,4793" coordsize="239,245">
              <v:shape style="position:absolute;left:8355;top:4793;width:239;height:245" coordorigin="8355,4793" coordsize="239,245" path="m8355,4793l8425,4822,8484,4858,8532,4901,8576,4967,8592,5020,8594,5038e" filled="f" stroked="t" strokeweight=".96pt" strokecolor="#787878">
                <v:path arrowok="t"/>
              </v:shape>
            </v:group>
            <v:group style="position:absolute;left:8818;top:4516;width:103;height:95" coordorigin="8818,4516" coordsize="103,95">
              <v:shape style="position:absolute;left:8818;top:4516;width:103;height:95" coordorigin="8818,4516" coordsize="103,95" path="m8921,4516l8870,4574,8836,4600,8818,4611e" filled="f" stroked="t" strokeweight=".96pt" strokecolor="#787878">
                <v:path arrowok="t"/>
              </v:shape>
            </v:group>
            <v:group style="position:absolute;left:8664;top:4155;width:6;height:40" coordorigin="8664,4155" coordsize="6,40">
              <v:shape style="position:absolute;left:8664;top:4155;width:6;height:40" coordorigin="8664,4155" coordsize="6,40" path="m8664,4155l8668,4175,8670,4195e" filled="f" stroked="t" strokeweight=".96pt" strokecolor="#787878">
                <v:path arrowok="t"/>
              </v:shape>
            </v:group>
            <v:group style="position:absolute;left:7982;top:4043;width:55;height:59" coordorigin="7982,4043" coordsize="55,59">
              <v:shape style="position:absolute;left:7982;top:4043;width:55;height:59" coordorigin="7982,4043" coordsize="55,59" path="m7982,4101l7993,4086,8006,4071,8021,4056,8037,4043e" filled="f" stroked="t" strokeweight=".96pt" strokecolor="#787878">
                <v:path arrowok="t"/>
              </v:shape>
            </v:group>
            <v:group style="position:absolute;left:7470;top:4093;width:16;height:36" coordorigin="7470,4093" coordsize="16,36">
              <v:shape style="position:absolute;left:7470;top:4093;width:16;height:36" coordorigin="7470,4093" coordsize="16,36" path="m7470,4129l7477,4111,7487,4093e" filled="f" stroked="t" strokeweight=".96pt" strokecolor="#787878">
                <v:path arrowok="t"/>
              </v:shape>
            </v:group>
            <v:group style="position:absolute;left:6870;top:4147;width:90;height:45" coordorigin="6870,4147" coordsize="90,45">
              <v:shape style="position:absolute;left:6870;top:4147;width:90;height:45" coordorigin="6870,4147" coordsize="90,45" path="m6870,4147l6889,4154,6907,4163,6925,4172,6943,4181,6959,4192e" filled="f" stroked="t" strokeweight=".96pt" strokecolor="#787878">
                <v:path arrowok="t"/>
              </v:shape>
            </v:group>
            <v:group style="position:absolute;left:6128;top:4494;width:13;height:38" coordorigin="6128,4494" coordsize="13,38">
              <v:shape style="position:absolute;left:6128;top:4494;width:13;height:38" coordorigin="6128,4494" coordsize="13,38" path="m6141,4532l6134,4513,6128,4494e" filled="f" stroked="t" strokeweight=".96pt" strokecolor="#787878">
                <v:path arrowok="t"/>
              </v:shape>
              <v:shape style="position:absolute;left:9151;top:4507;width:4942;height:3737" type="#_x0000_t75">
                <v:imagedata r:id="rId23" o:title=""/>
              </v:shape>
              <v:shape style="position:absolute;left:9458;top:4814;width:4044;height:2839" type="#_x0000_t75">
                <v:imagedata r:id="rId24" o:title=""/>
              </v:shape>
            </v:group>
            <w10:wrap type="none"/>
          </v:group>
        </w:pict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15"/>
        </w:rPr>
        <w:t>02</w:t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15"/>
        </w:rPr>
        <w:tab/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15"/>
        </w:rPr>
      </w:r>
      <w:r>
        <w:rPr>
          <w:rFonts w:ascii="Microsoft YaHei UI" w:hAnsi="Microsoft YaHei UI" w:cs="Microsoft YaHei UI" w:eastAsia="Microsoft YaHei UI"/>
          <w:sz w:val="78"/>
          <w:szCs w:val="78"/>
          <w:color w:val="E7E6E6"/>
          <w:spacing w:val="0"/>
          <w:w w:val="100"/>
          <w:position w:val="-2"/>
        </w:rPr>
        <w:t>课堂任务</w:t>
      </w:r>
      <w:r>
        <w:rPr>
          <w:rFonts w:ascii="Microsoft YaHei UI" w:hAnsi="Microsoft YaHei UI" w:cs="Microsoft YaHei UI" w:eastAsia="Microsoft YaHei UI"/>
          <w:sz w:val="78"/>
          <w:szCs w:val="78"/>
          <w:color w:val="000000"/>
          <w:spacing w:val="0"/>
          <w:w w:val="100"/>
          <w:position w:val="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6" w:lineRule="exact"/>
        <w:ind w:left="5868" w:right="8581"/>
        <w:jc w:val="center"/>
        <w:rPr>
          <w:rFonts w:ascii="Microsoft YaHei UI" w:hAnsi="Microsoft YaHei UI" w:cs="Microsoft YaHei UI" w:eastAsia="Microsoft YaHei UI"/>
          <w:sz w:val="28"/>
          <w:szCs w:val="28"/>
        </w:rPr>
      </w:pPr>
      <w:rPr/>
      <w:r>
        <w:rPr>
          <w:rFonts w:ascii="Microsoft YaHei UI" w:hAnsi="Microsoft YaHei UI" w:cs="Microsoft YaHei UI" w:eastAsia="Microsoft YaHei UI"/>
          <w:sz w:val="28"/>
          <w:szCs w:val="28"/>
          <w:color w:val="0F1C31"/>
          <w:spacing w:val="0"/>
          <w:w w:val="100"/>
        </w:rPr>
        <w:t>第二节</w:t>
      </w:r>
      <w:r>
        <w:rPr>
          <w:rFonts w:ascii="Microsoft YaHei UI" w:hAnsi="Microsoft YaHei UI" w:cs="Microsoft YaHei UI" w:eastAsia="Microsoft YaHei UI"/>
          <w:sz w:val="28"/>
          <w:szCs w:val="28"/>
          <w:color w:val="000000"/>
          <w:spacing w:val="0"/>
          <w:w w:val="100"/>
        </w:rPr>
      </w:r>
    </w:p>
    <w:p>
      <w:pPr>
        <w:spacing w:before="0" w:after="0" w:line="433" w:lineRule="exact"/>
        <w:ind w:left="5405" w:right="8121"/>
        <w:jc w:val="center"/>
        <w:rPr>
          <w:rFonts w:ascii="Microsoft YaHei UI" w:hAnsi="Microsoft YaHei UI" w:cs="Microsoft YaHei UI" w:eastAsia="Microsoft YaHei UI"/>
          <w:sz w:val="36"/>
          <w:szCs w:val="36"/>
        </w:rPr>
      </w:pPr>
      <w:rPr/>
      <w:r>
        <w:rPr>
          <w:rFonts w:ascii="Microsoft YaHei UI" w:hAnsi="Microsoft YaHei UI" w:cs="Microsoft YaHei UI" w:eastAsia="Microsoft YaHei UI"/>
          <w:sz w:val="36"/>
          <w:szCs w:val="36"/>
          <w:color w:val="0F1C31"/>
          <w:spacing w:val="0"/>
          <w:w w:val="100"/>
        </w:rPr>
        <w:t>砖块初始化</w:t>
      </w:r>
      <w:r>
        <w:rPr>
          <w:rFonts w:ascii="Microsoft YaHei UI" w:hAnsi="Microsoft YaHei UI" w:cs="Microsoft YaHei UI" w:eastAsia="Microsoft YaHei UI"/>
          <w:sz w:val="36"/>
          <w:szCs w:val="36"/>
          <w:color w:val="000000"/>
          <w:spacing w:val="0"/>
          <w:w w:val="100"/>
        </w:rPr>
      </w:r>
    </w:p>
    <w:p>
      <w:pPr>
        <w:jc w:val="center"/>
        <w:spacing w:after="0"/>
        <w:sectPr>
          <w:pgSz w:w="19200" w:h="10800" w:orient="landscape"/>
          <w:pgMar w:top="140" w:bottom="280" w:left="980" w:right="2780"/>
        </w:sectPr>
      </w:pPr>
      <w:rPr/>
    </w:p>
    <w:p>
      <w:pPr>
        <w:spacing w:before="0" w:after="0" w:line="890" w:lineRule="exact"/>
        <w:ind w:left="106" w:right="-20"/>
        <w:jc w:val="left"/>
        <w:tabs>
          <w:tab w:pos="1220" w:val="left"/>
        </w:tabs>
        <w:rPr>
          <w:rFonts w:ascii="Microsoft YaHei UI" w:hAnsi="Microsoft YaHei UI" w:cs="Microsoft YaHei UI" w:eastAsia="Microsoft YaHei UI"/>
          <w:sz w:val="78"/>
          <w:szCs w:val="78"/>
        </w:rPr>
      </w:pPr>
      <w:rPr/>
      <w:r>
        <w:rPr/>
        <w:pict>
          <v:group style="position:absolute;margin-left:0pt;margin-top:0pt;width:960pt;height:539.999878pt;mso-position-horizontal-relative:page;mso-position-vertical-relative:page;z-index:-881" coordorigin="0,0" coordsize="19200,10800">
            <v:shape style="position:absolute;left:0;top:0;width:19200;height:10800" type="#_x0000_t75">
              <v:imagedata r:id="rId25" o:title=""/>
            </v:shape>
            <v:group style="position:absolute;left:5805;top:3440;width:2824;height:1572" coordorigin="5805,3440" coordsize="2824,1572">
              <v:shape style="position:absolute;left:5805;top:3440;width:2824;height:1572" coordorigin="5805,3440" coordsize="2824,1572" path="m7854,4866l7025,4866,7038,4878,7052,4890,7067,4902,7082,4912,7099,4924,7116,4934,7133,4942,7151,4952,7209,4976,7272,4994,7294,4998,7333,5006,7373,5010,7412,5012,7491,5012,7567,5002,7674,4974,7739,4946,7797,4912,7848,4872,7854,4866e" filled="t" fillcolor="#A4A4A4" stroked="f">
                <v:path arrowok="t"/>
                <v:fill/>
              </v:shape>
              <v:shape style="position:absolute;left:5805;top:3440;width:2824;height:1572" coordorigin="5805,3440" coordsize="2824,1572" path="m8455,4726l6236,4726,6242,4732,6268,4760,6327,4806,6395,4846,6470,4876,6551,4900,6636,4914,6723,4920,6811,4916,6899,4902,6984,4880,7025,4866,7854,4866,7870,4850,7890,4828,7907,4802,7921,4778,8358,4778,8363,4776,8390,4764,8416,4750,8441,4736,8455,4726e" filled="t" fillcolor="#A4A4A4" stroked="f">
                <v:path arrowok="t"/>
                <v:fill/>
              </v:shape>
              <v:shape style="position:absolute;left:5805;top:3440;width:2824;height:1572" coordorigin="5805,3440" coordsize="2824,1572" path="m8358,4778l7921,4778,7939,4784,7996,4802,8035,4810,8117,4818,8172,4818,8240,4810,8304,4796,8358,4778e" filled="t" fillcolor="#A4A4A4" stroked="f">
                <v:path arrowok="t"/>
                <v:fill/>
              </v:shape>
              <v:shape style="position:absolute;left:5805;top:3440;width:2824;height:1572" coordorigin="5805,3440" coordsize="2824,1572" path="m6644,3580l6543,3580,6482,3586,6406,3602,6335,3626,6272,3656,6217,3690,6171,3732,6120,3800,6094,3878,6091,3904,6092,3930,6096,3958,6087,3964,6020,3974,5959,3994,5890,4032,5837,4084,5808,4150,5805,4184,5807,4200,5831,4264,5883,4322,5939,4356,5961,4366,5943,4382,5902,4428,5878,4500,5877,4518,5879,4538,5907,4604,5963,4658,6019,4690,6040,4700,6062,4708,6085,4714,6109,4718,6133,4724,6184,4728,6210,4728,6236,4726,8455,4726,8503,4684,8546,4624,8569,4558,8571,4534,8592,4532,8612,4528,8633,4526,8653,4520,8673,4516,8692,4510,8711,4506,8730,4498,8749,4492,8767,4484,8833,4450,8888,4412,8932,4368,8977,4296,8996,4220,8997,4194,8994,4168,8969,4092,8917,4020,8893,3998,8900,3986,8923,3920,8925,3900,8925,3878,8909,3818,8873,3762,8819,3712,8749,3670,8665,3640,8634,3634,8629,3622,6837,3622,6782,3604,6685,3584,6644,3580e" filled="t" fillcolor="#A4A4A4" stroked="f">
                <v:path arrowok="t"/>
                <v:fill/>
              </v:shape>
              <v:shape style="position:absolute;left:5805;top:3440;width:2824;height:1572" coordorigin="5805,3440" coordsize="2824,1572" path="m7193,3484l7162,3484,7132,3486,7044,3502,6963,3530,6893,3570,6837,3622,8629,3622,8597,3566,7463,3560,7447,3548,7430,3540,7411,3530,7393,3522,7373,3516,7344,3506,7315,3498,7284,3492,7254,3488,7193,3484e" filled="t" fillcolor="#A4A4A4" stroked="f">
                <v:path arrowok="t"/>
                <v:fill/>
              </v:shape>
              <v:shape style="position:absolute;left:5805;top:3440;width:2824;height:1572" coordorigin="5805,3440" coordsize="2824,1572" path="m6604,3578l6583,3578,6563,3580,6624,3580,6604,3578e" filled="t" fillcolor="#A4A4A4" stroked="f">
                <v:path arrowok="t"/>
                <v:fill/>
              </v:shape>
              <v:shape style="position:absolute;left:5805;top:3440;width:2824;height:1572" coordorigin="5805,3440" coordsize="2824,1572" path="m7773,3440l7748,3440,7674,3446,7605,3464,7543,3492,7491,3530,7463,3560,8592,3560,8584,3552,8569,3536,8552,3522,8549,3520,8003,3520,7988,3508,7917,3470,7897,3464,7873,3456,7848,3450,7798,3442,7773,3440e" filled="t" fillcolor="#A4A4A4" stroked="f">
                <v:path arrowok="t"/>
                <v:fill/>
              </v:shape>
              <v:shape style="position:absolute;left:5805;top:3440;width:2824;height:1572" coordorigin="5805,3440" coordsize="2824,1572" path="m8307,3440l8252,3440,8225,3442,8144,3456,8069,3482,8003,3520,8549,3520,8491,3486,8416,3458,8335,3444,8307,3440e" filled="t" fillcolor="#A4A4A4" stroked="f">
                <v:path arrowok="t"/>
                <v:fill/>
              </v:shape>
            </v:group>
            <v:group style="position:absolute;left:5805;top:3439;width:3191;height:1573" coordorigin="5805,3439" coordsize="3191,1573">
              <v:shape style="position:absolute;left:5805;top:3439;width:3191;height:1573" coordorigin="5805,3439" coordsize="3191,1573" path="m6096,3957l6092,3930,6091,3903,6094,3876,6120,3800,6171,3731,6217,3690,6272,3654,6335,3624,6406,3601,6482,3586,6543,3579,6583,3578,6604,3578,6665,3582,6724,3590,6800,3609,6837,3622,6854,3603,6915,3555,6989,3519,7073,3495,7162,3484,7193,3483,7224,3484,7284,3491,7344,3505,7411,3530,7463,3558,7476,3543,7524,3502,7583,3472,7651,3451,7723,3440,7748,3439,7773,3440,7848,3449,7917,3470,7972,3497,8003,3519,8024,3506,8093,3472,8170,3450,8252,3440,8280,3439,8307,3440,8389,3451,8467,3474,8534,3509,8584,3550,8627,3615,8634,3633,8665,3640,8722,3659,8797,3696,8857,3743,8899,3798,8922,3857,8925,3899,8923,3920,8900,3986,8893,3997,8917,4020,8955,4067,8989,4142,8997,4194,8996,4219,8977,4295,8932,4367,8888,4411,8833,4450,8767,4484,8692,4510,8633,4524,8571,4533,8569,4557,8546,4624,8503,4684,8441,4735,8363,4776,8304,4796,8240,4810,8172,4817,8137,4817,8117,4817,8055,4812,7996,4800,7921,4776,7907,4802,7870,4850,7824,4892,7769,4929,7707,4960,7639,4984,7567,5001,7491,5010,7452,5012,7412,5012,7333,5005,7272,4993,7209,4975,7151,4951,7099,4922,7038,4877,7025,4864,6984,4879,6899,4902,6811,4915,6723,4918,6679,4917,6593,4907,6510,4888,6432,4861,6360,4826,6296,4783,6242,4732,6238,4727,6236,4725,6210,4727,6184,4726,6158,4725,6085,4713,6019,4690,5963,4658,5907,4603,5879,4536,5877,4518,5878,4499,5902,4428,5943,4380,5961,4366,5939,4356,5883,4321,5831,4264,5807,4200,5805,4183,5806,4166,5827,4100,5875,4043,5941,4001,5999,3979,6064,3965,6087,3963,6096,3957xe" filled="f" stroked="t" strokeweight=".96pt" strokecolor="#787878">
                <v:path arrowok="t"/>
              </v:shape>
            </v:group>
            <v:group style="position:absolute;left:5977;top:4361;width:178;height:26" coordorigin="5977,4361" coordsize="178,26">
              <v:shape style="position:absolute;left:5977;top:4361;width:178;height:26" coordorigin="5977,4361" coordsize="178,26" path="m6154,4387l6134,4388,6113,4387,6093,4386,6033,4378,5995,4368,5977,4361e" filled="f" stroked="t" strokeweight=".96pt" strokecolor="#787878">
                <v:path arrowok="t"/>
              </v:shape>
            </v:group>
            <v:group style="position:absolute;left:6240;top:4704;width:79;height:14" coordorigin="6240,4704" coordsize="79,14">
              <v:shape style="position:absolute;left:6240;top:4704;width:79;height:14" coordorigin="6240,4704" coordsize="79,14" path="m6319,4704l6300,4709,6280,4713,6261,4716,6240,4718e" filled="f" stroked="t" strokeweight=".96pt" strokecolor="#787878">
                <v:path arrowok="t"/>
              </v:shape>
            </v:group>
            <v:group style="position:absolute;left:6975;top:4794;width:49;height:63" coordorigin="6975,4794" coordsize="49,63">
              <v:shape style="position:absolute;left:6975;top:4794;width:49;height:63" coordorigin="6975,4794" coordsize="49,63" path="m7024,4857l7010,4842,6997,4826,6985,4810,6975,4794e" filled="f" stroked="t" strokeweight=".96pt" strokecolor="#787878">
                <v:path arrowok="t"/>
              </v:shape>
            </v:group>
            <v:group style="position:absolute;left:7920;top:4699;width:15;height:58" coordorigin="7920,4699" coordsize="15,58">
              <v:shape style="position:absolute;left:7920;top:4699;width:15;height:58" coordorigin="7920,4699" coordsize="15,58" path="m7935,4699l7931,4719,7927,4738,7920,4757e" filled="f" stroked="t" strokeweight=".96pt" strokecolor="#787878">
                <v:path arrowok="t"/>
              </v:shape>
            </v:group>
            <v:group style="position:absolute;left:8326;top:4270;width:239;height:245" coordorigin="8326,4270" coordsize="239,245">
              <v:shape style="position:absolute;left:8326;top:4270;width:239;height:245" coordorigin="8326,4270" coordsize="239,245" path="m8326,4270l8396,4298,8456,4335,8503,4378,8547,4443,8563,4497,8565,4515e" filled="f" stroked="t" strokeweight=".96pt" strokecolor="#787878">
                <v:path arrowok="t"/>
              </v:shape>
            </v:group>
            <v:group style="position:absolute;left:8789;top:3993;width:103;height:95" coordorigin="8789,3993" coordsize="103,95">
              <v:shape style="position:absolute;left:8789;top:3993;width:103;height:95" coordorigin="8789,3993" coordsize="103,95" path="m8892,3993l8841,4051,8808,4076,8789,4088e" filled="f" stroked="t" strokeweight=".96pt" strokecolor="#787878">
                <v:path arrowok="t"/>
              </v:shape>
            </v:group>
            <v:group style="position:absolute;left:8635;top:3632;width:6;height:40" coordorigin="8635,3632" coordsize="6,40">
              <v:shape style="position:absolute;left:8635;top:3632;width:6;height:40" coordorigin="8635,3632" coordsize="6,40" path="m8635,3632l8640,3652,8641,3671e" filled="f" stroked="t" strokeweight=".96pt" strokecolor="#787878">
                <v:path arrowok="t"/>
              </v:shape>
            </v:group>
            <v:group style="position:absolute;left:7953;top:3520;width:55;height:59" coordorigin="7953,3520" coordsize="55,59">
              <v:shape style="position:absolute;left:7953;top:3520;width:55;height:59" coordorigin="7953,3520" coordsize="55,59" path="m7953,3578l7965,3563,7977,3548,7992,3533,8008,3520e" filled="f" stroked="t" strokeweight=".96pt" strokecolor="#787878">
                <v:path arrowok="t"/>
              </v:shape>
            </v:group>
            <v:group style="position:absolute;left:7442;top:3570;width:16;height:36" coordorigin="7442,3570" coordsize="16,36">
              <v:shape style="position:absolute;left:7442;top:3570;width:16;height:36" coordorigin="7442,3570" coordsize="16,36" path="m7442,3606l7449,3588,7458,3570e" filled="f" stroked="t" strokeweight=".96pt" strokecolor="#787878">
                <v:path arrowok="t"/>
              </v:shape>
            </v:group>
            <v:group style="position:absolute;left:6841;top:3623;width:90;height:45" coordorigin="6841,3623" coordsize="90,45">
              <v:shape style="position:absolute;left:6841;top:3623;width:90;height:45" coordorigin="6841,3623" coordsize="90,45" path="m6841,3623l6860,3631,6878,3640,6896,3649,6914,3658,6930,3668e" filled="f" stroked="t" strokeweight=".96pt" strokecolor="#787878">
                <v:path arrowok="t"/>
              </v:shape>
            </v:group>
            <v:group style="position:absolute;left:6099;top:3971;width:13;height:38" coordorigin="6099,3971" coordsize="13,38">
              <v:shape style="position:absolute;left:6099;top:3971;width:13;height:38" coordorigin="6099,3971" coordsize="13,38" path="m6112,4009l6105,3990,6099,3971e" filled="f" stroked="t" strokeweight=".96pt" strokecolor="#787878">
                <v:path arrowok="t"/>
              </v:shape>
              <v:shape style="position:absolute;left:9504;top:3362;width:4613;height:5429" type="#_x0000_t75">
                <v:imagedata r:id="rId26" o:title=""/>
              </v:shape>
              <v:shape style="position:absolute;left:9811;top:3670;width:3715;height:4531" type="#_x0000_t75">
                <v:imagedata r:id="rId27" o:title=""/>
              </v:shape>
            </v:group>
            <v:group style="position:absolute;left:10026;top:3767;width:3043;height:4262" coordorigin="10026,3767" coordsize="3043,4262">
              <v:shape style="position:absolute;left:10026;top:3767;width:3043;height:4262" coordorigin="10026,3767" coordsize="3043,4262" path="m10026,8029l13069,8029,13069,3767,10026,3767,10026,8029xe" filled="f" stroked="t" strokeweight="1.56pt" strokecolor="#FF0000">
                <v:path arrowok="t"/>
              </v:shape>
            </v:group>
            <v:group style="position:absolute;left:10405;top:4412;width:2530;height:3326" coordorigin="10405,4412" coordsize="2530,3326">
              <v:shape style="position:absolute;left:10405;top:4412;width:2530;height:3326" coordorigin="10405,4412" coordsize="2530,3326" path="m10405,7739l12935,7739,12935,4412,10405,4412,10405,7739xe" filled="f" stroked="t" strokeweight="1.56pt" strokecolor="#FF0000">
                <v:path arrowok="t"/>
              </v:shape>
            </v:group>
            <w10:wrap type="none"/>
          </v:group>
        </w:pict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15"/>
        </w:rPr>
        <w:t>02</w:t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15"/>
        </w:rPr>
        <w:tab/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15"/>
        </w:rPr>
      </w:r>
      <w:r>
        <w:rPr>
          <w:rFonts w:ascii="Microsoft YaHei UI" w:hAnsi="Microsoft YaHei UI" w:cs="Microsoft YaHei UI" w:eastAsia="Microsoft YaHei UI"/>
          <w:sz w:val="78"/>
          <w:szCs w:val="78"/>
          <w:color w:val="E7E6E6"/>
          <w:spacing w:val="0"/>
          <w:w w:val="100"/>
          <w:position w:val="-2"/>
        </w:rPr>
        <w:t>课堂任务</w:t>
      </w:r>
      <w:r>
        <w:rPr>
          <w:rFonts w:ascii="Microsoft YaHei UI" w:hAnsi="Microsoft YaHei UI" w:cs="Microsoft YaHei UI" w:eastAsia="Microsoft YaHei UI"/>
          <w:sz w:val="78"/>
          <w:szCs w:val="78"/>
          <w:color w:val="000000"/>
          <w:spacing w:val="0"/>
          <w:w w:val="100"/>
          <w:position w:val="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166" w:lineRule="auto"/>
        <w:ind w:left="5299" w:right="7872" w:firstLine="2"/>
        <w:jc w:val="center"/>
        <w:rPr>
          <w:rFonts w:ascii="Microsoft YaHei UI" w:hAnsi="Microsoft YaHei UI" w:cs="Microsoft YaHei UI" w:eastAsia="Microsoft YaHei UI"/>
          <w:sz w:val="36"/>
          <w:szCs w:val="36"/>
        </w:rPr>
      </w:pPr>
      <w:rPr/>
      <w:r>
        <w:rPr>
          <w:rFonts w:ascii="Microsoft YaHei UI" w:hAnsi="Microsoft YaHei UI" w:cs="Microsoft YaHei UI" w:eastAsia="Microsoft YaHei UI"/>
          <w:sz w:val="28"/>
          <w:szCs w:val="28"/>
          <w:color w:val="0F1C31"/>
          <w:spacing w:val="0"/>
          <w:w w:val="100"/>
        </w:rPr>
        <w:t>第三节</w:t>
      </w:r>
      <w:r>
        <w:rPr>
          <w:rFonts w:ascii="Microsoft YaHei UI" w:hAnsi="Microsoft YaHei UI" w:cs="Microsoft YaHei UI" w:eastAsia="Microsoft YaHei UI"/>
          <w:sz w:val="28"/>
          <w:szCs w:val="28"/>
          <w:color w:val="0F1C31"/>
          <w:spacing w:val="0"/>
          <w:w w:val="100"/>
        </w:rPr>
        <w:t> </w:t>
      </w:r>
      <w:r>
        <w:rPr>
          <w:rFonts w:ascii="Microsoft YaHei UI" w:hAnsi="Microsoft YaHei UI" w:cs="Microsoft YaHei UI" w:eastAsia="Microsoft YaHei UI"/>
          <w:sz w:val="36"/>
          <w:szCs w:val="36"/>
          <w:color w:val="0F1C31"/>
          <w:spacing w:val="0"/>
          <w:w w:val="100"/>
        </w:rPr>
        <w:t>嵌套循环，移</w:t>
      </w:r>
      <w:r>
        <w:rPr>
          <w:rFonts w:ascii="Microsoft YaHei UI" w:hAnsi="Microsoft YaHei UI" w:cs="Microsoft YaHei UI" w:eastAsia="Microsoft YaHei UI"/>
          <w:sz w:val="36"/>
          <w:szCs w:val="36"/>
          <w:color w:val="0F1C31"/>
          <w:spacing w:val="0"/>
          <w:w w:val="100"/>
        </w:rPr>
        <w:t> </w:t>
      </w:r>
      <w:r>
        <w:rPr>
          <w:rFonts w:ascii="Microsoft YaHei UI" w:hAnsi="Microsoft YaHei UI" w:cs="Microsoft YaHei UI" w:eastAsia="Microsoft YaHei UI"/>
          <w:sz w:val="36"/>
          <w:szCs w:val="36"/>
          <w:color w:val="0F1C31"/>
          <w:spacing w:val="0"/>
          <w:w w:val="100"/>
        </w:rPr>
        <w:t>动砖块</w:t>
      </w:r>
      <w:r>
        <w:rPr>
          <w:rFonts w:ascii="Microsoft YaHei UI" w:hAnsi="Microsoft YaHei UI" w:cs="Microsoft YaHei UI" w:eastAsia="Microsoft YaHei UI"/>
          <w:sz w:val="36"/>
          <w:szCs w:val="36"/>
          <w:color w:val="000000"/>
          <w:spacing w:val="0"/>
          <w:w w:val="100"/>
        </w:rPr>
      </w:r>
    </w:p>
    <w:p>
      <w:pPr>
        <w:jc w:val="center"/>
        <w:spacing w:after="0"/>
        <w:sectPr>
          <w:pgSz w:w="19200" w:h="10800" w:orient="landscape"/>
          <w:pgMar w:top="140" w:bottom="280" w:left="980" w:right="2780"/>
        </w:sectPr>
      </w:pPr>
      <w:rPr/>
    </w:p>
    <w:p>
      <w:pPr>
        <w:spacing w:before="0" w:after="0" w:line="890" w:lineRule="exact"/>
        <w:ind w:left="106" w:right="-20"/>
        <w:jc w:val="left"/>
        <w:tabs>
          <w:tab w:pos="1220" w:val="left"/>
        </w:tabs>
        <w:rPr>
          <w:rFonts w:ascii="Microsoft YaHei UI" w:hAnsi="Microsoft YaHei UI" w:cs="Microsoft YaHei UI" w:eastAsia="Microsoft YaHei UI"/>
          <w:sz w:val="78"/>
          <w:szCs w:val="78"/>
        </w:rPr>
      </w:pPr>
      <w:rPr/>
      <w:r>
        <w:rPr/>
        <w:pict>
          <v:group style="position:absolute;margin-left:0pt;margin-top:0pt;width:960pt;height:539.999878pt;mso-position-horizontal-relative:page;mso-position-vertical-relative:page;z-index:-880" coordorigin="0,0" coordsize="19200,10800">
            <v:shape style="position:absolute;left:0;top:0;width:19200;height:10800" type="#_x0000_t75">
              <v:imagedata r:id="rId28" o:title=""/>
            </v:shape>
            <v:group style="position:absolute;left:4382;top:3558;width:2824;height:1572" coordorigin="4382,3558" coordsize="2824,1572">
              <v:shape style="position:absolute;left:4382;top:3558;width:2824;height:1572" coordorigin="4382,3558" coordsize="2824,1572" path="m6431,4984l5602,4984,5615,4996,5629,5008,5644,5020,5659,5030,5675,5042,5692,5052,5710,5060,5728,5070,5786,5094,5849,5112,5870,5116,5910,5124,5950,5128,5989,5130,6067,5130,6143,5120,6251,5092,6316,5064,6374,5030,6425,4990,6431,4984e" filled="t" fillcolor="#A4A4A4" stroked="f">
                <v:path arrowok="t"/>
                <v:fill/>
              </v:shape>
              <v:shape style="position:absolute;left:4382;top:3558;width:2824;height:1572" coordorigin="4382,3558" coordsize="2824,1572" path="m7032,4844l4813,4844,4819,4850,4845,4878,4904,4924,4972,4964,5047,4994,5128,5018,5212,5032,5300,5038,5388,5034,5475,5020,5560,4998,5602,4984,6431,4984,6447,4968,6466,4946,6483,4920,6498,4896,6935,4896,6940,4894,6967,4882,6993,4868,7017,4854,7032,4844e" filled="t" fillcolor="#A4A4A4" stroked="f">
                <v:path arrowok="t"/>
                <v:fill/>
              </v:shape>
              <v:shape style="position:absolute;left:4382;top:3558;width:2824;height:1572" coordorigin="4382,3558" coordsize="2824,1572" path="m6935,4896l6498,4896,6516,4902,6572,4920,6612,4928,6693,4936,6749,4936,6817,4928,6881,4914,6935,4896e" filled="t" fillcolor="#A4A4A4" stroked="f">
                <v:path arrowok="t"/>
                <v:fill/>
              </v:shape>
              <v:shape style="position:absolute;left:4382;top:3558;width:2824;height:1572" coordorigin="4382,3558" coordsize="2824,1572" path="m5221,3698l5119,3698,5059,3704,4982,3720,4912,3744,4849,3774,4794,3808,4748,3850,4697,3918,4671,3996,4668,4022,4669,4048,4673,4076,4663,4082,4597,4092,4536,4112,4467,4150,4414,4202,4385,4268,4382,4302,4384,4318,4408,4382,4460,4440,4516,4474,4538,4484,4520,4500,4479,4546,4454,4618,4454,4636,4456,4656,4484,4722,4540,4776,4596,4808,4617,4818,4639,4826,4662,4832,4686,4836,4710,4842,4761,4846,4787,4846,4813,4844,7032,4844,7080,4802,7123,4742,7145,4676,7147,4652,7168,4650,7189,4646,7209,4644,7230,4638,7249,4634,7269,4628,7288,4624,7307,4616,7326,4610,7344,4602,7410,4568,7465,4530,7509,4486,7553,4414,7573,4338,7573,4312,7571,4286,7546,4210,7494,4138,7470,4116,7477,4104,7500,4038,7502,4018,7501,3996,7486,3936,7450,3880,7396,3830,7326,3788,7241,3758,7210,3752,7206,3740,5413,3740,5358,3722,5261,3702,5221,3698e" filled="t" fillcolor="#A4A4A4" stroked="f">
                <v:path arrowok="t"/>
                <v:fill/>
              </v:shape>
              <v:shape style="position:absolute;left:4382;top:3558;width:2824;height:1572" coordorigin="4382,3558" coordsize="2824,1572" path="m5770,3602l5739,3602,5709,3604,5621,3620,5540,3648,5470,3688,5413,3740,7206,3740,7174,3684,6040,3678,6024,3666,6006,3658,5988,3648,5970,3640,5950,3634,5921,3624,5891,3616,5861,3610,5831,3606,5770,3602e" filled="t" fillcolor="#A4A4A4" stroked="f">
                <v:path arrowok="t"/>
                <v:fill/>
              </v:shape>
              <v:shape style="position:absolute;left:4382;top:3558;width:2824;height:1572" coordorigin="4382,3558" coordsize="2824,1572" path="m5181,3696l5160,3696,5140,3698,5201,3698,5181,3696e" filled="t" fillcolor="#A4A4A4" stroked="f">
                <v:path arrowok="t"/>
                <v:fill/>
              </v:shape>
              <v:shape style="position:absolute;left:4382;top:3558;width:2824;height:1572" coordorigin="4382,3558" coordsize="2824,1572" path="m6350,3558l6325,3558,6251,3564,6182,3582,6120,3610,6068,3648,6040,3678,7169,3678,7161,3670,7146,3654,7129,3640,7126,3638,6580,3638,6565,3626,6494,3588,6473,3582,6449,3574,6425,3568,6375,3560,6350,3558e" filled="t" fillcolor="#A4A4A4" stroked="f">
                <v:path arrowok="t"/>
                <v:fill/>
              </v:shape>
              <v:shape style="position:absolute;left:4382;top:3558;width:2824;height:1572" coordorigin="4382,3558" coordsize="2824,1572" path="m6884,3558l6829,3558,6801,3560,6721,3574,6646,3600,6580,3638,7126,3638,7068,3604,6993,3576,6912,3562,6884,3558e" filled="t" fillcolor="#A4A4A4" stroked="f">
                <v:path arrowok="t"/>
                <v:fill/>
              </v:shape>
            </v:group>
            <v:group style="position:absolute;left:4382;top:3557;width:3191;height:1573" coordorigin="4382,3557" coordsize="3191,1573">
              <v:shape style="position:absolute;left:4382;top:3557;width:3191;height:1573" coordorigin="4382,3557" coordsize="3191,1573" path="m4673,4075l4669,4048,4668,4021,4671,3994,4697,3918,4748,3848,4794,3808,4849,3772,4912,3742,4982,3719,5059,3703,5119,3697,5160,3695,5181,3696,5241,3699,5301,3708,5377,3727,5413,3739,5430,3721,5492,3673,5566,3636,5650,3612,5739,3601,5770,3601,5800,3602,5861,3609,5921,3622,5988,3647,6040,3676,6053,3660,6101,3620,6160,3589,6227,3568,6300,3558,6325,3557,6350,3557,6425,3567,6494,3587,6549,3615,6580,3637,6601,3623,6670,3590,6747,3568,6829,3558,6857,3557,6884,3558,6966,3568,7043,3592,7111,3627,7161,3668,7204,3733,7210,3750,7241,3757,7299,3776,7374,3814,7434,3861,7476,3915,7498,3975,7502,4016,7500,4037,7477,4103,7470,4115,7494,4137,7532,4184,7566,4260,7573,4311,7573,4337,7553,4413,7509,4485,7465,4528,7410,4567,7344,4601,7269,4628,7209,4642,7147,4651,7145,4674,7123,4741,7080,4801,7017,4853,6940,4893,6881,4913,6817,4927,6749,4934,6714,4935,6693,4935,6632,4929,6572,4918,6498,4894,6483,4920,6447,4967,6400,5010,6346,5047,6284,5077,6216,5102,6143,5119,6067,5128,6029,5130,5989,5129,5910,5122,5849,5111,5786,5092,5728,5069,5675,5040,5615,4994,5602,4982,5560,4997,5475,5019,5388,5032,5300,5036,5256,5034,5170,5024,5087,5006,5008,4979,4937,4943,4873,4900,4819,4850,4815,4845,4813,4843,4787,4844,4761,4844,4735,4843,4662,4830,4596,4808,4540,4775,4484,4720,4456,4654,4454,4635,4454,4617,4479,4546,4520,4498,4538,4484,4516,4474,4460,4439,4408,4381,4384,4317,4382,4300,4382,4284,4404,4217,4452,4160,4517,4118,4576,4096,4641,4083,4663,4080,4673,4075xe" filled="f" stroked="t" strokeweight=".96pt" strokecolor="#787878">
                <v:path arrowok="t"/>
              </v:shape>
            </v:group>
            <v:group style="position:absolute;left:4553;top:4479;width:178;height:26" coordorigin="4553,4479" coordsize="178,26">
              <v:shape style="position:absolute;left:4553;top:4479;width:178;height:26" coordorigin="4553,4479" coordsize="178,26" path="m4731,4505l4710,4505,4690,4505,4670,4504,4610,4495,4572,4485,4553,4479e" filled="f" stroked="t" strokeweight=".96pt" strokecolor="#787878">
                <v:path arrowok="t"/>
              </v:shape>
            </v:group>
            <v:group style="position:absolute;left:4817;top:4822;width:79;height:14" coordorigin="4817,4822" coordsize="79,14">
              <v:shape style="position:absolute;left:4817;top:4822;width:79;height:14" coordorigin="4817,4822" coordsize="79,14" path="m4896,4822l4877,4827,4857,4830,4837,4833,4817,4836e" filled="f" stroked="t" strokeweight=".96pt" strokecolor="#787878">
                <v:path arrowok="t"/>
              </v:shape>
            </v:group>
            <v:group style="position:absolute;left:5551;top:4911;width:49;height:63" coordorigin="5551,4911" coordsize="49,63">
              <v:shape style="position:absolute;left:5551;top:4911;width:49;height:63" coordorigin="5551,4911" coordsize="49,63" path="m5601,4974l5586,4959,5573,4944,5562,4928,5551,4911e" filled="f" stroked="t" strokeweight=".96pt" strokecolor="#787878">
                <v:path arrowok="t"/>
              </v:shape>
            </v:group>
            <v:group style="position:absolute;left:6497;top:4817;width:15;height:58" coordorigin="6497,4817" coordsize="15,58">
              <v:shape style="position:absolute;left:6497;top:4817;width:15;height:58" coordorigin="6497,4817" coordsize="15,58" path="m6512,4817l6508,4836,6503,4855,6497,4875e" filled="f" stroked="t" strokeweight=".96pt" strokecolor="#787878">
                <v:path arrowok="t"/>
              </v:shape>
            </v:group>
            <v:group style="position:absolute;left:6903;top:4387;width:239;height:245" coordorigin="6903,4387" coordsize="239,245">
              <v:shape style="position:absolute;left:6903;top:4387;width:239;height:245" coordorigin="6903,4387" coordsize="239,245" path="m6903,4387l6973,4416,7032,4453,7080,4496,7124,4561,7140,4614,7142,4633e" filled="f" stroked="t" strokeweight=".96pt" strokecolor="#787878">
                <v:path arrowok="t"/>
              </v:shape>
            </v:group>
            <v:group style="position:absolute;left:7366;top:4111;width:103;height:95" coordorigin="7366,4111" coordsize="103,95">
              <v:shape style="position:absolute;left:7366;top:4111;width:103;height:95" coordorigin="7366,4111" coordsize="103,95" path="m7469,4111l7418,4169,7384,4194,7366,4206e" filled="f" stroked="t" strokeweight=".96pt" strokecolor="#787878">
                <v:path arrowok="t"/>
              </v:shape>
            </v:group>
            <v:group style="position:absolute;left:7212;top:3749;width:6;height:40" coordorigin="7212,3749" coordsize="6,40">
              <v:shape style="position:absolute;left:7212;top:3749;width:6;height:40" coordorigin="7212,3749" coordsize="6,40" path="m7212,3749l7216,3769,7218,3789e" filled="f" stroked="t" strokeweight=".96pt" strokecolor="#787878">
                <v:path arrowok="t"/>
              </v:shape>
            </v:group>
            <v:group style="position:absolute;left:6530;top:3637;width:55;height:59" coordorigin="6530,3637" coordsize="55,59">
              <v:shape style="position:absolute;left:6530;top:3637;width:55;height:59" coordorigin="6530,3637" coordsize="55,59" path="m6530,3696l6541,3680,6554,3665,6569,3651,6585,3637e" filled="f" stroked="t" strokeweight=".96pt" strokecolor="#787878">
                <v:path arrowok="t"/>
              </v:shape>
            </v:group>
            <v:group style="position:absolute;left:6018;top:3688;width:16;height:36" coordorigin="6018,3688" coordsize="16,36">
              <v:shape style="position:absolute;left:6018;top:3688;width:16;height:36" coordorigin="6018,3688" coordsize="16,36" path="m6018,3724l6025,3706,6035,3688e" filled="f" stroked="t" strokeweight=".96pt" strokecolor="#787878">
                <v:path arrowok="t"/>
              </v:shape>
            </v:group>
            <v:group style="position:absolute;left:5418;top:3741;width:90;height:45" coordorigin="5418,3741" coordsize="90,45">
              <v:shape style="position:absolute;left:5418;top:3741;width:90;height:45" coordorigin="5418,3741" coordsize="90,45" path="m5418,3741l5437,3749,5455,3757,5473,3766,5491,3776,5507,3786e" filled="f" stroked="t" strokeweight=".96pt" strokecolor="#787878">
                <v:path arrowok="t"/>
              </v:shape>
            </v:group>
            <v:group style="position:absolute;left:4676;top:4089;width:13;height:38" coordorigin="4676,4089" coordsize="13,38">
              <v:shape style="position:absolute;left:4676;top:4089;width:13;height:38" coordorigin="4676,4089" coordsize="13,38" path="m4689,4127l4682,4108,4676,4089e" filled="f" stroked="t" strokeweight=".96pt" strokecolor="#787878">
                <v:path arrowok="t"/>
              </v:shape>
              <v:shape style="position:absolute;left:7534;top:3454;width:6732;height:5330" type="#_x0000_t75">
                <v:imagedata r:id="rId29" o:title=""/>
              </v:shape>
              <v:shape style="position:absolute;left:7841;top:3761;width:5834;height:4433" type="#_x0000_t75">
                <v:imagedata r:id="rId30" o:title=""/>
              </v:shape>
            </v:group>
            <v:group style="position:absolute;left:8423;top:4775;width:1234;height:442" coordorigin="8423,4775" coordsize="1234,442">
              <v:shape style="position:absolute;left:8423;top:4775;width:1234;height:442" coordorigin="8423,4775" coordsize="1234,442" path="m8423,5216l9656,5216,9656,4775,8423,4775,8423,5216xe" filled="f" stroked="t" strokeweight="1.56pt" strokecolor="#FF0000">
                <v:path arrowok="t"/>
              </v:shape>
            </v:group>
            <v:group style="position:absolute;left:8740;top:7261;width:1831;height:466" coordorigin="8740,7261" coordsize="1831,466">
              <v:shape style="position:absolute;left:8740;top:7261;width:1831;height:466" coordorigin="8740,7261" coordsize="1831,466" path="m8740,7727l10571,7727,10571,7261,8740,7261,8740,7727xe" filled="f" stroked="t" strokeweight="1.56pt" strokecolor="#FF0000">
                <v:path arrowok="t"/>
              </v:shape>
            </v:group>
            <v:group style="position:absolute;left:10921;top:4216;width:1942;height:1123" coordorigin="10921,4216" coordsize="1942,1123">
              <v:shape style="position:absolute;left:10921;top:4216;width:1942;height:1123" coordorigin="10921,4216" coordsize="1942,1123" path="m10921,5339l12863,5339,12863,4216,10921,4216,10921,5339xe" filled="f" stroked="t" strokeweight="1.56pt" strokecolor="#FF0000">
                <v:path arrowok="t"/>
              </v:shape>
            </v:group>
            <w10:wrap type="none"/>
          </v:group>
        </w:pict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15"/>
        </w:rPr>
        <w:t>02</w:t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15"/>
        </w:rPr>
        <w:tab/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15"/>
        </w:rPr>
      </w:r>
      <w:r>
        <w:rPr>
          <w:rFonts w:ascii="Microsoft YaHei UI" w:hAnsi="Microsoft YaHei UI" w:cs="Microsoft YaHei UI" w:eastAsia="Microsoft YaHei UI"/>
          <w:sz w:val="78"/>
          <w:szCs w:val="78"/>
          <w:color w:val="E7E6E6"/>
          <w:spacing w:val="0"/>
          <w:w w:val="100"/>
          <w:position w:val="-2"/>
        </w:rPr>
        <w:t>课堂任务</w:t>
      </w:r>
      <w:r>
        <w:rPr>
          <w:rFonts w:ascii="Microsoft YaHei UI" w:hAnsi="Microsoft YaHei UI" w:cs="Microsoft YaHei UI" w:eastAsia="Microsoft YaHei UI"/>
          <w:sz w:val="78"/>
          <w:szCs w:val="7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16" w:after="0" w:line="166" w:lineRule="auto"/>
        <w:ind w:left="3873" w:right="9298" w:firstLine="2"/>
        <w:jc w:val="center"/>
        <w:rPr>
          <w:rFonts w:ascii="Microsoft YaHei UI" w:hAnsi="Microsoft YaHei UI" w:cs="Microsoft YaHei UI" w:eastAsia="Microsoft YaHei UI"/>
          <w:sz w:val="36"/>
          <w:szCs w:val="36"/>
        </w:rPr>
      </w:pPr>
      <w:rPr/>
      <w:r>
        <w:rPr>
          <w:rFonts w:ascii="Microsoft YaHei UI" w:hAnsi="Microsoft YaHei UI" w:cs="Microsoft YaHei UI" w:eastAsia="Microsoft YaHei UI"/>
          <w:sz w:val="28"/>
          <w:szCs w:val="28"/>
          <w:color w:val="0F1C31"/>
          <w:spacing w:val="0"/>
          <w:w w:val="100"/>
        </w:rPr>
        <w:t>第四节</w:t>
      </w:r>
      <w:r>
        <w:rPr>
          <w:rFonts w:ascii="Microsoft YaHei UI" w:hAnsi="Microsoft YaHei UI" w:cs="Microsoft YaHei UI" w:eastAsia="Microsoft YaHei UI"/>
          <w:sz w:val="28"/>
          <w:szCs w:val="28"/>
          <w:color w:val="0F1C31"/>
          <w:spacing w:val="0"/>
          <w:w w:val="100"/>
        </w:rPr>
        <w:t> </w:t>
      </w:r>
      <w:r>
        <w:rPr>
          <w:rFonts w:ascii="Microsoft YaHei UI" w:hAnsi="Microsoft YaHei UI" w:cs="Microsoft YaHei UI" w:eastAsia="Microsoft YaHei UI"/>
          <w:sz w:val="36"/>
          <w:szCs w:val="36"/>
          <w:color w:val="0F1C31"/>
          <w:spacing w:val="0"/>
          <w:w w:val="100"/>
        </w:rPr>
        <w:t>克隆实现砖块</w:t>
      </w:r>
      <w:r>
        <w:rPr>
          <w:rFonts w:ascii="Microsoft YaHei UI" w:hAnsi="Microsoft YaHei UI" w:cs="Microsoft YaHei UI" w:eastAsia="Microsoft YaHei UI"/>
          <w:sz w:val="36"/>
          <w:szCs w:val="36"/>
          <w:color w:val="0F1C31"/>
          <w:spacing w:val="0"/>
          <w:w w:val="100"/>
        </w:rPr>
        <w:t> </w:t>
      </w:r>
      <w:r>
        <w:rPr>
          <w:rFonts w:ascii="Microsoft YaHei UI" w:hAnsi="Microsoft YaHei UI" w:cs="Microsoft YaHei UI" w:eastAsia="Microsoft YaHei UI"/>
          <w:sz w:val="36"/>
          <w:szCs w:val="36"/>
          <w:color w:val="0F1C31"/>
          <w:spacing w:val="0"/>
          <w:w w:val="100"/>
        </w:rPr>
        <w:t>摆放</w:t>
      </w:r>
      <w:r>
        <w:rPr>
          <w:rFonts w:ascii="Microsoft YaHei UI" w:hAnsi="Microsoft YaHei UI" w:cs="Microsoft YaHei UI" w:eastAsia="Microsoft YaHei UI"/>
          <w:sz w:val="36"/>
          <w:szCs w:val="36"/>
          <w:color w:val="000000"/>
          <w:spacing w:val="0"/>
          <w:w w:val="100"/>
        </w:rPr>
      </w:r>
    </w:p>
    <w:p>
      <w:pPr>
        <w:jc w:val="center"/>
        <w:spacing w:after="0"/>
        <w:sectPr>
          <w:pgSz w:w="19200" w:h="10800" w:orient="landscape"/>
          <w:pgMar w:top="140" w:bottom="280" w:left="980" w:right="2780"/>
        </w:sectPr>
      </w:pPr>
      <w:rPr/>
    </w:p>
    <w:p>
      <w:pPr>
        <w:spacing w:before="0" w:after="0" w:line="890" w:lineRule="exact"/>
        <w:ind w:left="106" w:right="-20"/>
        <w:jc w:val="left"/>
        <w:tabs>
          <w:tab w:pos="1220" w:val="left"/>
        </w:tabs>
        <w:rPr>
          <w:rFonts w:ascii="Microsoft YaHei UI" w:hAnsi="Microsoft YaHei UI" w:cs="Microsoft YaHei UI" w:eastAsia="Microsoft YaHei UI"/>
          <w:sz w:val="78"/>
          <w:szCs w:val="78"/>
        </w:rPr>
      </w:pPr>
      <w:rPr/>
      <w:r>
        <w:rPr/>
        <w:pict>
          <v:group style="position:absolute;margin-left:0pt;margin-top:0pt;width:960pt;height:539.999878pt;mso-position-horizontal-relative:page;mso-position-vertical-relative:page;z-index:-879" coordorigin="0,0" coordsize="19200,10800">
            <v:shape style="position:absolute;left:0;top:0;width:19200;height:10800" type="#_x0000_t75">
              <v:imagedata r:id="rId31" o:title=""/>
            </v:shape>
            <v:group style="position:absolute;left:5088;top:3755;width:2824;height:1574" coordorigin="5088,3755" coordsize="2824,1574">
              <v:shape style="position:absolute;left:5088;top:3755;width:2824;height:1574" coordorigin="5088,3755" coordsize="2824,1574" path="m7138,5181l6307,5181,6320,5195,6335,5207,6349,5219,6365,5229,6381,5241,6398,5251,6416,5259,6434,5269,6492,5293,6554,5311,6576,5315,6616,5323,6655,5327,6695,5329,6773,5329,6849,5319,6956,5291,7021,5263,7080,5229,7130,5189,7138,5181e" filled="t" fillcolor="#A4A4A4" stroked="f">
                <v:path arrowok="t"/>
                <v:fill/>
              </v:shape>
              <v:shape style="position:absolute;left:5088;top:3755;width:2824;height:1574" coordorigin="5088,3755" coordsize="2824,1574" path="m5886,3893l5845,3893,5764,3901,5688,3917,5618,3941,5555,3971,5500,4005,5453,4047,5402,4117,5376,4193,5374,4219,5374,4247,5378,4273,5369,4279,5303,4289,5242,4309,5188,4337,5132,4385,5095,4449,5088,4499,5089,4517,5114,4581,5166,4637,5183,4651,5202,4663,5222,4673,5243,4683,5226,4697,5184,4745,5160,4817,5160,4835,5162,4853,5190,4919,5245,4975,5302,5007,5345,5023,5368,5031,5441,5043,5519,5043,5523,5047,5579,5101,5642,5143,5714,5179,5833,5217,5918,5231,5962,5235,6049,5235,6137,5227,6224,5209,6307,5181,7138,5181,7152,5167,7172,5145,7189,5119,7203,5093,7645,5093,7723,5053,7785,5001,7829,4941,7851,4873,7853,4851,7874,4847,7955,4833,8013,4815,8084,4785,8144,4747,8194,4707,8247,4637,8275,4561,8279,4511,8277,4485,8252,4407,8199,4335,8176,4313,8183,4303,8205,4237,8207,4215,8207,4195,8191,4133,8155,4077,8101,4027,8056,3999,8031,3985,8005,3975,7977,3965,7947,3955,7916,3949,7912,3937,6119,3937,6064,3919,6045,3915,6026,3909,6006,3905,5987,3903,5967,3899,5927,3895,5907,3895,5886,3893e" filled="t" fillcolor="#A4A4A4" stroked="f">
                <v:path arrowok="t"/>
                <v:fill/>
              </v:shape>
              <v:shape style="position:absolute;left:5088;top:3755;width:2824;height:1574" coordorigin="5088,3755" coordsize="2824,1574" path="m7645,5093l7203,5093,7221,5101,7259,5113,7278,5117,7297,5123,7317,5127,7399,5135,7455,5135,7523,5127,7555,5121,7586,5113,7616,5105,7645,5093e" filled="t" fillcolor="#A4A4A4" stroked="f">
                <v:path arrowok="t"/>
                <v:fill/>
              </v:shape>
              <v:shape style="position:absolute;left:5088;top:3755;width:2824;height:1574" coordorigin="5088,3755" coordsize="2824,1574" path="m6506,3799l6445,3799,6415,3801,6327,3817,6246,3845,6175,3885,6119,3937,7912,3937,7880,3881,6746,3873,6729,3863,6712,3855,6694,3845,6675,3837,6656,3829,6597,3813,6567,3807,6506,3799e" filled="t" fillcolor="#A4A4A4" stroked="f">
                <v:path arrowok="t"/>
                <v:fill/>
              </v:shape>
              <v:shape style="position:absolute;left:5088;top:3755;width:2824;height:1574" coordorigin="5088,3755" coordsize="2824,1574" path="m7056,3755l7006,3755,6981,3759,6957,3761,6933,3767,6910,3771,6887,3779,6825,3807,6773,3843,6759,3859,6746,3873,7873,3873,7866,3865,7851,3851,7835,3837,7831,3835,7285,3835,7270,3823,7199,3785,7130,3765,7081,3757,7056,3755e" filled="t" fillcolor="#A4A4A4" stroked="f">
                <v:path arrowok="t"/>
                <v:fill/>
              </v:shape>
              <v:shape style="position:absolute;left:5088;top:3755;width:2824;height:1574" coordorigin="5088,3755" coordsize="2824,1574" path="m7590,3755l7535,3755,7507,3757,7426,3771,7351,3797,7285,3835,7831,3835,7773,3801,7698,3773,7617,3757,7590,3755e" filled="t" fillcolor="#A4A4A4" stroked="f">
                <v:path arrowok="t"/>
                <v:fill/>
              </v:shape>
            </v:group>
            <v:group style="position:absolute;left:5088;top:3754;width:3191;height:1575" coordorigin="5088,3754" coordsize="3191,1575">
              <v:shape style="position:absolute;left:5088;top:3754;width:3191;height:1575" coordorigin="5088,3754" coordsize="3191,1575" path="m5378,4273l5374,4245,5374,4218,5376,4191,5402,4115,5453,4046,5500,4005,5555,3969,5618,3939,5688,3916,5764,3900,5825,3894,5866,3892,5886,3893,5947,3896,6006,3905,6083,3924,6119,3937,6136,3918,6197,3870,6272,3833,6355,3809,6445,3798,6475,3798,6506,3799,6567,3806,6627,3819,6694,3844,6746,3873,6759,3857,6807,3817,6866,3786,6933,3765,7006,3755,7031,3754,7056,3754,7130,3764,7199,3784,7254,3812,7285,3834,7306,3820,7375,3787,7453,3764,7535,3754,7562,3754,7590,3755,7672,3765,7749,3788,7816,3823,7866,3865,7910,3930,7916,3947,7947,3954,8005,3973,8080,4011,8139,4058,8181,4113,8204,4172,8207,4214,8205,4235,8183,4301,8176,4312,8199,4335,8237,4382,8271,4458,8279,4509,8278,4535,8259,4611,8214,4683,8170,4726,8115,4766,8049,4800,7975,4826,7915,4840,7853,4849,7851,4873,7829,4940,7785,5000,7723,5052,7645,5092,7586,5112,7523,5126,7455,5133,7420,5134,7399,5134,7337,5128,7278,5117,7203,5093,7189,5119,7152,5166,7106,5209,7051,5246,6989,5277,6922,5301,6849,5318,6773,5327,6734,5329,6695,5329,6616,5321,6554,5310,6492,5291,6434,5268,6381,5239,6320,5193,6307,5181,6266,5196,6181,5218,6094,5231,6005,5235,5962,5233,5875,5223,5792,5205,5714,5178,5642,5142,5579,5099,5525,5048,5519,5041,5492,5043,5416,5038,5345,5023,5282,4997,5229,4962,5180,4903,5160,4834,5160,4815,5184,4744,5226,4696,5243,4682,5222,4672,5166,4637,5114,4580,5089,4515,5088,4498,5088,4482,5109,4415,5158,4358,5223,4316,5282,4294,5346,4280,5369,4278,5378,4273xe" filled="f" stroked="t" strokeweight=".96pt" strokecolor="#787878">
                <v:path arrowok="t"/>
              </v:shape>
            </v:group>
            <v:group style="position:absolute;left:5259;top:4677;width:178;height:26" coordorigin="5259,4677" coordsize="178,26">
              <v:shape style="position:absolute;left:5259;top:4677;width:178;height:26" coordorigin="5259,4677" coordsize="178,26" path="m5437,4703l5416,4703,5396,4703,5375,4702,5315,4693,5277,4684,5259,4677e" filled="f" stroked="t" strokeweight=".96pt" strokecolor="#787878">
                <v:path arrowok="t"/>
              </v:shape>
            </v:group>
            <v:group style="position:absolute;left:5523;top:5021;width:79;height:14" coordorigin="5523,5021" coordsize="79,14">
              <v:shape style="position:absolute;left:5523;top:5021;width:79;height:14" coordorigin="5523,5021" coordsize="79,14" path="m5602,5021l5582,5025,5563,5029,5543,5032,5523,5034e" filled="f" stroked="t" strokeweight=".96pt" strokecolor="#787878">
                <v:path arrowok="t"/>
              </v:shape>
            </v:group>
            <v:group style="position:absolute;left:6257;top:5110;width:49;height:63" coordorigin="6257,5110" coordsize="49,63">
              <v:shape style="position:absolute;left:6257;top:5110;width:49;height:63" coordorigin="6257,5110" coordsize="49,63" path="m6306,5173l6292,5158,6279,5143,6267,5127,6257,5110e" filled="f" stroked="t" strokeweight=".96pt" strokecolor="#787878">
                <v:path arrowok="t"/>
              </v:shape>
            </v:group>
            <v:group style="position:absolute;left:7202;top:5015;width:15;height:58" coordorigin="7202,5015" coordsize="15,58">
              <v:shape style="position:absolute;left:7202;top:5015;width:15;height:58" coordorigin="7202,5015" coordsize="15,58" path="m7217,5015l7214,5035,7209,5054,7202,5073e" filled="f" stroked="t" strokeweight=".96pt" strokecolor="#787878">
                <v:path arrowok="t"/>
              </v:shape>
            </v:group>
            <v:group style="position:absolute;left:7608;top:4585;width:239;height:246" coordorigin="7608,4585" coordsize="239,246">
              <v:shape style="position:absolute;left:7608;top:4585;width:239;height:246" coordorigin="7608,4585" coordsize="239,246" path="m7608,4585l7678,4614,7738,4651,7786,4694,7830,4759,7846,4813,7848,4831e" filled="f" stroked="t" strokeweight=".96pt" strokecolor="#787878">
                <v:path arrowok="t"/>
              </v:shape>
            </v:group>
            <v:group style="position:absolute;left:8072;top:4308;width:102;height:95" coordorigin="8072,4308" coordsize="102,95">
              <v:shape style="position:absolute;left:8072;top:4308;width:102;height:95" coordorigin="8072,4308" coordsize="102,95" path="m8174,4308l8123,4366,8090,4392,8072,4403e" filled="f" stroked="t" strokeweight=".96pt" strokecolor="#787878">
                <v:path arrowok="t"/>
              </v:shape>
            </v:group>
            <v:group style="position:absolute;left:7918;top:3947;width:6;height:40" coordorigin="7918,3947" coordsize="6,40">
              <v:shape style="position:absolute;left:7918;top:3947;width:6;height:40" coordorigin="7918,3947" coordsize="6,40" path="m7918,3947l7922,3966,7923,3986e" filled="f" stroked="t" strokeweight=".96pt" strokecolor="#787878">
                <v:path arrowok="t"/>
              </v:shape>
            </v:group>
            <v:group style="position:absolute;left:7236;top:3834;width:54;height:59" coordorigin="7236,3834" coordsize="54,59">
              <v:shape style="position:absolute;left:7236;top:3834;width:54;height:59" coordorigin="7236,3834" coordsize="54,59" path="m7236,3893l7247,3877,7260,3862,7274,3848,7290,3834e" filled="f" stroked="t" strokeweight=".96pt" strokecolor="#787878">
                <v:path arrowok="t"/>
              </v:shape>
            </v:group>
            <v:group style="position:absolute;left:6724;top:3885;width:16;height:36" coordorigin="6724,3885" coordsize="16,36">
              <v:shape style="position:absolute;left:6724;top:3885;width:16;height:36" coordorigin="6724,3885" coordsize="16,36" path="m6724,3921l6731,3903,6740,3885e" filled="f" stroked="t" strokeweight=".96pt" strokecolor="#787878">
                <v:path arrowok="t"/>
              </v:shape>
            </v:group>
            <v:group style="position:absolute;left:6123;top:3938;width:90;height:45" coordorigin="6123,3938" coordsize="90,45">
              <v:shape style="position:absolute;left:6123;top:3938;width:90;height:45" coordorigin="6123,3938" coordsize="90,45" path="m6123,3938l6142,3946,6161,3954,6179,3963,6196,3973,6213,3983e" filled="f" stroked="t" strokeweight=".96pt" strokecolor="#787878">
                <v:path arrowok="t"/>
              </v:shape>
            </v:group>
            <v:group style="position:absolute;left:5381;top:4286;width:13;height:38" coordorigin="5381,4286" coordsize="13,38">
              <v:shape style="position:absolute;left:5381;top:4286;width:13;height:38" coordorigin="5381,4286" coordsize="13,38" path="m5395,4324l5387,4305,5381,4286e" filled="f" stroked="t" strokeweight=".96pt" strokecolor="#787878">
                <v:path arrowok="t"/>
              </v:shape>
              <v:shape style="position:absolute;left:9101;top:3209;width:4090;height:5794" type="#_x0000_t75">
                <v:imagedata r:id="rId32" o:title=""/>
              </v:shape>
              <v:shape style="position:absolute;left:9408;top:3516;width:3192;height:4896" type="#_x0000_t75">
                <v:imagedata r:id="rId33" o:title=""/>
              </v:shape>
            </v:group>
            <w10:wrap type="none"/>
          </v:group>
        </w:pict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15"/>
        </w:rPr>
        <w:t>02</w:t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15"/>
        </w:rPr>
        <w:tab/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15"/>
        </w:rPr>
      </w:r>
      <w:r>
        <w:rPr>
          <w:rFonts w:ascii="Microsoft YaHei UI" w:hAnsi="Microsoft YaHei UI" w:cs="Microsoft YaHei UI" w:eastAsia="Microsoft YaHei UI"/>
          <w:sz w:val="78"/>
          <w:szCs w:val="78"/>
          <w:color w:val="E7E6E6"/>
          <w:spacing w:val="0"/>
          <w:w w:val="100"/>
          <w:position w:val="-2"/>
        </w:rPr>
        <w:t>课堂任务</w:t>
      </w:r>
      <w:r>
        <w:rPr>
          <w:rFonts w:ascii="Microsoft YaHei UI" w:hAnsi="Microsoft YaHei UI" w:cs="Microsoft YaHei UI" w:eastAsia="Microsoft YaHei UI"/>
          <w:sz w:val="78"/>
          <w:szCs w:val="78"/>
          <w:color w:val="000000"/>
          <w:spacing w:val="0"/>
          <w:w w:val="100"/>
          <w:position w:val="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6" w:lineRule="exact"/>
        <w:ind w:left="5219" w:right="9230"/>
        <w:jc w:val="center"/>
        <w:rPr>
          <w:rFonts w:ascii="Microsoft YaHei UI" w:hAnsi="Microsoft YaHei UI" w:cs="Microsoft YaHei UI" w:eastAsia="Microsoft YaHei UI"/>
          <w:sz w:val="28"/>
          <w:szCs w:val="28"/>
        </w:rPr>
      </w:pPr>
      <w:rPr/>
      <w:r>
        <w:rPr>
          <w:rFonts w:ascii="Microsoft YaHei UI" w:hAnsi="Microsoft YaHei UI" w:cs="Microsoft YaHei UI" w:eastAsia="Microsoft YaHei UI"/>
          <w:sz w:val="28"/>
          <w:szCs w:val="28"/>
          <w:color w:val="0F1C31"/>
          <w:spacing w:val="0"/>
          <w:w w:val="100"/>
        </w:rPr>
        <w:t>第五节</w:t>
      </w:r>
      <w:r>
        <w:rPr>
          <w:rFonts w:ascii="Microsoft YaHei UI" w:hAnsi="Microsoft YaHei UI" w:cs="Microsoft YaHei UI" w:eastAsia="Microsoft YaHei UI"/>
          <w:sz w:val="28"/>
          <w:szCs w:val="28"/>
          <w:color w:val="000000"/>
          <w:spacing w:val="0"/>
          <w:w w:val="100"/>
        </w:rPr>
      </w:r>
    </w:p>
    <w:p>
      <w:pPr>
        <w:spacing w:before="0" w:after="0" w:line="433" w:lineRule="exact"/>
        <w:ind w:left="4937" w:right="8949"/>
        <w:jc w:val="center"/>
        <w:rPr>
          <w:rFonts w:ascii="Microsoft YaHei UI" w:hAnsi="Microsoft YaHei UI" w:cs="Microsoft YaHei UI" w:eastAsia="Microsoft YaHei UI"/>
          <w:sz w:val="36"/>
          <w:szCs w:val="36"/>
        </w:rPr>
      </w:pPr>
      <w:rPr/>
      <w:r>
        <w:rPr>
          <w:rFonts w:ascii="Microsoft YaHei UI" w:hAnsi="Microsoft YaHei UI" w:cs="Microsoft YaHei UI" w:eastAsia="Microsoft YaHei UI"/>
          <w:sz w:val="36"/>
          <w:szCs w:val="36"/>
          <w:color w:val="0F1C31"/>
          <w:spacing w:val="0"/>
          <w:w w:val="100"/>
        </w:rPr>
        <w:t>挡板移动</w:t>
      </w:r>
      <w:r>
        <w:rPr>
          <w:rFonts w:ascii="Microsoft YaHei UI" w:hAnsi="Microsoft YaHei UI" w:cs="Microsoft YaHei UI" w:eastAsia="Microsoft YaHei UI"/>
          <w:sz w:val="36"/>
          <w:szCs w:val="36"/>
          <w:color w:val="000000"/>
          <w:spacing w:val="0"/>
          <w:w w:val="100"/>
        </w:rPr>
      </w:r>
    </w:p>
    <w:p>
      <w:pPr>
        <w:jc w:val="center"/>
        <w:spacing w:after="0"/>
        <w:sectPr>
          <w:pgSz w:w="19200" w:h="10800" w:orient="landscape"/>
          <w:pgMar w:top="140" w:bottom="280" w:left="980" w:right="27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0pt;margin-top:0pt;width:960pt;height:540pt;mso-position-horizontal-relative:page;mso-position-vertical-relative:page;z-index:-878" coordorigin="0,0" coordsize="19200,10800">
            <v:shape style="position:absolute;left:0;top:0;width:19200;height:10800" type="#_x0000_t75">
              <v:imagedata r:id="rId34" o:title=""/>
            </v:shape>
            <v:group style="position:absolute;left:719;top:10755;width:4216;height:2" coordorigin="719,10755" coordsize="4216,2">
              <v:shape style="position:absolute;left:719;top:10755;width:4216;height:2" coordorigin="719,10755" coordsize="4216,0" path="m719,10755l4935,10755e" filled="f" stroked="t" strokeweight="3.496358pt" strokecolor="#006493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jc w:val="left"/>
        <w:spacing w:after="0"/>
        <w:sectPr>
          <w:pgSz w:w="19200" w:h="10800" w:orient="landscape"/>
          <w:pgMar w:top="980" w:bottom="280" w:left="2780" w:right="2780"/>
        </w:sectPr>
      </w:pPr>
      <w:rPr/>
    </w:p>
    <w:p>
      <w:pPr>
        <w:spacing w:before="0" w:after="0" w:line="890" w:lineRule="exact"/>
        <w:ind w:left="106" w:right="-20"/>
        <w:jc w:val="left"/>
        <w:tabs>
          <w:tab w:pos="1220" w:val="left"/>
        </w:tabs>
        <w:rPr>
          <w:rFonts w:ascii="Microsoft YaHei UI" w:hAnsi="Microsoft YaHei UI" w:cs="Microsoft YaHei UI" w:eastAsia="Microsoft YaHei UI"/>
          <w:sz w:val="78"/>
          <w:szCs w:val="78"/>
        </w:rPr>
      </w:pPr>
      <w:rPr/>
      <w:r>
        <w:rPr/>
        <w:pict>
          <v:group style="position:absolute;margin-left:0pt;margin-top:0pt;width:960pt;height:539.999878pt;mso-position-horizontal-relative:page;mso-position-vertical-relative:page;z-index:-877" coordorigin="0,0" coordsize="19200,10800">
            <v:shape style="position:absolute;left:0;top:0;width:19200;height:10800" type="#_x0000_t75">
              <v:imagedata r:id="rId35" o:title=""/>
            </v:shape>
            <v:group style="position:absolute;left:5201;top:3671;width:2824;height:1572" coordorigin="5201,3671" coordsize="2824,1572">
              <v:shape style="position:absolute;left:5201;top:3671;width:2824;height:1572" coordorigin="5201,3671" coordsize="2824,1572" path="m7249,5097l6420,5097,6433,5109,6447,5121,6462,5133,6478,5143,6494,5155,6511,5165,6528,5173,6547,5183,6605,5207,6667,5225,6689,5229,6728,5237,6768,5241,6808,5243,6886,5243,6962,5233,7069,5205,7134,5177,7192,5143,7243,5103,7249,5097e" filled="t" fillcolor="#A4A4A4" stroked="f">
                <v:path arrowok="t"/>
                <v:fill/>
              </v:shape>
              <v:shape style="position:absolute;left:5201;top:3671;width:2824;height:1572" coordorigin="5201,3671" coordsize="2824,1572" path="m7850,4957l5631,4957,5637,4963,5663,4991,5722,5037,5790,5077,5865,5107,5946,5131,6031,5145,6118,5151,6206,5147,6294,5133,6379,5111,6420,5097,7249,5097,7265,5081,7285,5059,7302,5033,7316,5009,7753,5009,7758,5007,7786,4995,7812,4981,7836,4967,7850,4957e" filled="t" fillcolor="#A4A4A4" stroked="f">
                <v:path arrowok="t"/>
                <v:fill/>
              </v:shape>
              <v:shape style="position:absolute;left:5201;top:3671;width:2824;height:1572" coordorigin="5201,3671" coordsize="2824,1572" path="m7753,5009l7316,5009,7334,5015,7391,5033,7430,5041,7512,5049,7568,5049,7635,5041,7699,5027,7753,5009e" filled="t" fillcolor="#A4A4A4" stroked="f">
                <v:path arrowok="t"/>
                <v:fill/>
              </v:shape>
              <v:shape style="position:absolute;left:5201;top:3671;width:2824;height:1572" coordorigin="5201,3671" coordsize="2824,1572" path="m6040,3811l5938,3811,5877,3817,5801,3833,5731,3857,5667,3887,5612,3921,5566,3963,5515,4031,5489,4109,5487,4135,5487,4161,5491,4189,5482,4195,5415,4205,5355,4225,5285,4263,5232,4315,5203,4381,5201,4415,5202,4431,5226,4495,5279,4553,5335,4587,5356,4597,5339,4613,5297,4659,5273,4731,5273,4749,5275,4769,5303,4835,5358,4889,5415,4921,5436,4931,5458,4939,5480,4945,5504,4949,5529,4955,5579,4959,5605,4959,5631,4957,7850,4957,7898,4915,7942,4855,7964,4789,7966,4765,7987,4763,8007,4759,8028,4757,8048,4751,8068,4747,8087,4741,8107,4737,8125,4729,8144,4723,8162,4715,8228,4681,8283,4643,8327,4599,8372,4527,8391,4451,8392,4425,8389,4399,8364,4323,8312,4251,8288,4229,8296,4217,8318,4151,8320,4131,8320,4109,8304,4049,8268,3993,8214,3943,8144,3901,8060,3871,8029,3865,8025,3853,6232,3853,6177,3835,6080,3815,6040,3811e" filled="t" fillcolor="#A4A4A4" stroked="f">
                <v:path arrowok="t"/>
                <v:fill/>
              </v:shape>
              <v:shape style="position:absolute;left:5201;top:3671;width:2824;height:1572" coordorigin="5201,3671" coordsize="2824,1572" path="m6588,3715l6558,3715,6527,3717,6439,3733,6358,3761,6288,3801,6232,3853,8025,3853,7993,3797,6858,3791,6842,3779,6825,3771,6807,3761,6788,3753,6769,3747,6739,3737,6710,3729,6680,3723,6649,3719,6588,3715e" filled="t" fillcolor="#A4A4A4" stroked="f">
                <v:path arrowok="t"/>
                <v:fill/>
              </v:shape>
              <v:shape style="position:absolute;left:5201;top:3671;width:2824;height:1572" coordorigin="5201,3671" coordsize="2824,1572" path="m5999,3809l5979,3809,5958,3811,6019,3811,5999,3809e" filled="t" fillcolor="#A4A4A4" stroked="f">
                <v:path arrowok="t"/>
                <v:fill/>
              </v:shape>
              <v:shape style="position:absolute;left:5201;top:3671;width:2824;height:1572" coordorigin="5201,3671" coordsize="2824,1572" path="m7168,3671l7143,3671,7070,3677,7000,3695,6938,3723,6886,3761,6858,3791,7987,3791,7979,3783,7964,3767,7947,3753,7944,3751,7398,3751,7383,3739,7312,3701,7292,3695,7268,3687,7243,3681,7193,3673,7168,3671e" filled="t" fillcolor="#A4A4A4" stroked="f">
                <v:path arrowok="t"/>
                <v:fill/>
              </v:shape>
              <v:shape style="position:absolute;left:5201;top:3671;width:2824;height:1572" coordorigin="5201,3671" coordsize="2824,1572" path="m7703,3671l7647,3671,7620,3673,7539,3687,7464,3713,7398,3751,7944,3751,7886,3717,7811,3689,7730,3675,7703,3671e" filled="t" fillcolor="#A4A4A4" stroked="f">
                <v:path arrowok="t"/>
                <v:fill/>
              </v:shape>
            </v:group>
            <v:group style="position:absolute;left:5201;top:3670;width:3191;height:1573" coordorigin="5201,3670" coordsize="3191,1573">
              <v:shape style="position:absolute;left:5201;top:3670;width:3191;height:1573" coordorigin="5201,3670" coordsize="3191,1573" path="m5491,4188l5487,4160,5487,4133,5489,4107,5515,4030,5566,3961,5612,3920,5667,3885,5731,3855,5801,3832,5877,3816,5938,3810,5979,3808,5999,3808,6060,3812,6119,3821,6195,3840,6232,3852,6249,3834,6310,3786,6384,3749,6468,3725,6558,3714,6588,3714,6619,3715,6680,3722,6739,3735,6807,3760,6858,3789,6871,3773,6919,3733,6978,3702,7046,3681,7119,3671,7143,3670,7168,3670,7243,3680,7312,3700,7367,3727,7398,3750,7419,3736,7488,3702,7566,3680,7647,3670,7675,3670,7703,3671,7784,3681,7862,3704,7929,3739,7979,3781,8023,3845,8029,3863,8060,3870,8118,3889,8193,3927,8252,3974,8294,4028,8317,4088,8320,4129,8318,4150,8296,4216,8288,4227,8312,4250,8350,4297,8384,4373,8392,4424,8391,4450,8372,4526,8327,4597,8283,4641,8228,4680,8162,4714,8087,4741,8028,4755,7966,4763,7964,4787,7942,4854,7898,4914,7836,4966,7758,5006,7699,5026,7635,5040,7568,5047,7533,5048,7512,5047,7450,5042,7391,5031,7316,5007,7302,5033,7265,5080,7219,5123,7164,5160,7102,5190,7034,5214,6962,5231,6886,5241,6847,5243,6808,5242,6728,5235,6667,5223,6605,5205,6547,5181,6494,5153,6433,5107,6420,5095,6379,5110,6294,5132,6206,5145,6118,5149,6074,5147,5988,5137,5905,5119,5827,5091,5755,5056,5691,5013,5637,4962,5633,4958,5631,4956,5605,4957,5579,4957,5554,4955,5480,4943,5415,4920,5358,4888,5303,4833,5275,4767,5273,4748,5273,4730,5297,4658,5339,4611,5356,4596,5335,4587,5279,4551,5226,4494,5202,4430,5201,4413,5201,4396,5222,4330,5270,4273,5336,4231,5394,4209,5459,4196,5482,4193,5491,4188xe" filled="f" stroked="t" strokeweight=".96pt" strokecolor="#787878">
                <v:path arrowok="t"/>
              </v:shape>
            </v:group>
            <v:group style="position:absolute;left:5372;top:4592;width:178;height:26" coordorigin="5372,4592" coordsize="178,26">
              <v:shape style="position:absolute;left:5372;top:4592;width:178;height:26" coordorigin="5372,4592" coordsize="178,26" path="m5549,4617l5529,4618,5508,4618,5488,4617,5428,4608,5390,4598,5372,4592e" filled="f" stroked="t" strokeweight=".96pt" strokecolor="#787878">
                <v:path arrowok="t"/>
              </v:shape>
            </v:group>
            <v:group style="position:absolute;left:5636;top:4935;width:79;height:14" coordorigin="5636,4935" coordsize="79,14">
              <v:shape style="position:absolute;left:5636;top:4935;width:79;height:14" coordorigin="5636,4935" coordsize="79,14" path="m5714,4935l5695,4939,5676,4943,5656,4946,5636,4948e" filled="f" stroked="t" strokeweight=".96pt" strokecolor="#787878">
                <v:path arrowok="t"/>
              </v:shape>
            </v:group>
            <v:group style="position:absolute;left:6370;top:5024;width:49;height:63" coordorigin="6370,5024" coordsize="49,63">
              <v:shape style="position:absolute;left:6370;top:5024;width:49;height:63" coordorigin="6370,5024" coordsize="49,63" path="m6419,5087l6405,5072,6392,5057,6380,5041,6370,5024e" filled="f" stroked="t" strokeweight=".96pt" strokecolor="#787878">
                <v:path arrowok="t"/>
              </v:shape>
            </v:group>
            <v:group style="position:absolute;left:7315;top:4929;width:15;height:58" coordorigin="7315,4929" coordsize="15,58">
              <v:shape style="position:absolute;left:7315;top:4929;width:15;height:58" coordorigin="7315,4929" coordsize="15,58" path="m7330,4929l7327,4949,7322,4968,7315,4987e" filled="f" stroked="t" strokeweight=".96pt" strokecolor="#787878">
                <v:path arrowok="t"/>
              </v:shape>
            </v:group>
            <v:group style="position:absolute;left:7721;top:4500;width:239;height:245" coordorigin="7721,4500" coordsize="239,245">
              <v:shape style="position:absolute;left:7721;top:4500;width:239;height:245" coordorigin="7721,4500" coordsize="239,245" path="m7721,4500l7791,4529,7851,4565,7899,4608,7942,4674,7959,4727,7961,4745e" filled="f" stroked="t" strokeweight=".96pt" strokecolor="#787878">
                <v:path arrowok="t"/>
              </v:shape>
            </v:group>
            <v:group style="position:absolute;left:8184;top:4224;width:103;height:95" coordorigin="8184,4224" coordsize="103,95">
              <v:shape style="position:absolute;left:8184;top:4224;width:103;height:95" coordorigin="8184,4224" coordsize="103,95" path="m8287,4224l8236,4282,8203,4307,8184,4318e" filled="f" stroked="t" strokeweight=".96pt" strokecolor="#787878">
                <v:path arrowok="t"/>
              </v:shape>
            </v:group>
            <v:group style="position:absolute;left:8031;top:3862;width:6;height:40" coordorigin="8031,3862" coordsize="6,40">
              <v:shape style="position:absolute;left:8031;top:3862;width:6;height:40" coordorigin="8031,3862" coordsize="6,40" path="m8031,3862l8035,3882,8036,3902e" filled="f" stroked="t" strokeweight=".96pt" strokecolor="#787878">
                <v:path arrowok="t"/>
              </v:shape>
            </v:group>
            <v:group style="position:absolute;left:7349;top:3750;width:55;height:59" coordorigin="7349,3750" coordsize="55,59">
              <v:shape style="position:absolute;left:7349;top:3750;width:55;height:59" coordorigin="7349,3750" coordsize="55,59" path="m7349,3809l7360,3793,7373,3778,7387,3764,7403,3750e" filled="f" stroked="t" strokeweight=".96pt" strokecolor="#787878">
                <v:path arrowok="t"/>
              </v:shape>
            </v:group>
            <v:group style="position:absolute;left:6837;top:3801;width:16;height:36" coordorigin="6837,3801" coordsize="16,36">
              <v:shape style="position:absolute;left:6837;top:3801;width:16;height:36" coordorigin="6837,3801" coordsize="16,36" path="m6837,3837l6844,3818,6853,3801e" filled="f" stroked="t" strokeweight=".96pt" strokecolor="#787878">
                <v:path arrowok="t"/>
              </v:shape>
            </v:group>
            <v:group style="position:absolute;left:6236;top:3854;width:90;height:45" coordorigin="6236,3854" coordsize="90,45">
              <v:shape style="position:absolute;left:6236;top:3854;width:90;height:45" coordorigin="6236,3854" coordsize="90,45" path="m6236,3854l6255,3862,6274,3870,6292,3879,6309,3889,6326,3899e" filled="f" stroked="t" strokeweight=".96pt" strokecolor="#787878">
                <v:path arrowok="t"/>
              </v:shape>
            </v:group>
            <v:group style="position:absolute;left:5494;top:4201;width:13;height:38" coordorigin="5494,4201" coordsize="13,38">
              <v:shape style="position:absolute;left:5494;top:4201;width:13;height:38" coordorigin="5494,4201" coordsize="13,38" path="m5508,4239l5500,4221,5494,4201e" filled="f" stroked="t" strokeweight=".96pt" strokecolor="#787878">
                <v:path arrowok="t"/>
              </v:shape>
              <v:shape style="position:absolute;left:8645;top:3586;width:5475;height:4903" type="#_x0000_t75">
                <v:imagedata r:id="rId36" o:title=""/>
              </v:shape>
              <v:shape style="position:absolute;left:8952;top:3893;width:4577;height:4006" type="#_x0000_t75">
                <v:imagedata r:id="rId37" o:title=""/>
              </v:shape>
            </v:group>
            <v:group style="position:absolute;left:9104;top:5687;width:2952;height:2160" coordorigin="9104,5687" coordsize="2952,2160">
              <v:shape style="position:absolute;left:9104;top:5687;width:2952;height:2160" coordorigin="9104,5687" coordsize="2952,2160" path="m9104,7847l12056,7847,12056,5687,9104,5687,9104,7847xe" filled="f" stroked="t" strokeweight="1.56pt" strokecolor="#FF0000">
                <v:path arrowok="t"/>
              </v:shape>
            </v:group>
            <w10:wrap type="none"/>
          </v:group>
        </w:pict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15"/>
        </w:rPr>
        <w:t>02</w:t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15"/>
        </w:rPr>
        <w:tab/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15"/>
        </w:rPr>
      </w:r>
      <w:r>
        <w:rPr>
          <w:rFonts w:ascii="Microsoft YaHei UI" w:hAnsi="Microsoft YaHei UI" w:cs="Microsoft YaHei UI" w:eastAsia="Microsoft YaHei UI"/>
          <w:sz w:val="78"/>
          <w:szCs w:val="78"/>
          <w:color w:val="E7E6E6"/>
          <w:spacing w:val="0"/>
          <w:w w:val="100"/>
          <w:position w:val="-2"/>
        </w:rPr>
        <w:t>课堂任务</w:t>
      </w:r>
      <w:r>
        <w:rPr>
          <w:rFonts w:ascii="Microsoft YaHei UI" w:hAnsi="Microsoft YaHei UI" w:cs="Microsoft YaHei UI" w:eastAsia="Microsoft YaHei UI"/>
          <w:sz w:val="78"/>
          <w:szCs w:val="7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6" w:lineRule="exact"/>
        <w:ind w:left="5332" w:right="9117"/>
        <w:jc w:val="center"/>
        <w:rPr>
          <w:rFonts w:ascii="Microsoft YaHei UI" w:hAnsi="Microsoft YaHei UI" w:cs="Microsoft YaHei UI" w:eastAsia="Microsoft YaHei UI"/>
          <w:sz w:val="28"/>
          <w:szCs w:val="28"/>
        </w:rPr>
      </w:pPr>
      <w:rPr/>
      <w:r>
        <w:rPr>
          <w:rFonts w:ascii="Microsoft YaHei UI" w:hAnsi="Microsoft YaHei UI" w:cs="Microsoft YaHei UI" w:eastAsia="Microsoft YaHei UI"/>
          <w:sz w:val="28"/>
          <w:szCs w:val="28"/>
          <w:color w:val="0F1C31"/>
          <w:spacing w:val="0"/>
          <w:w w:val="100"/>
        </w:rPr>
        <w:t>第七节</w:t>
      </w:r>
      <w:r>
        <w:rPr>
          <w:rFonts w:ascii="Microsoft YaHei UI" w:hAnsi="Microsoft YaHei UI" w:cs="Microsoft YaHei UI" w:eastAsia="Microsoft YaHei UI"/>
          <w:sz w:val="28"/>
          <w:szCs w:val="28"/>
          <w:color w:val="000000"/>
          <w:spacing w:val="0"/>
          <w:w w:val="100"/>
        </w:rPr>
      </w:r>
    </w:p>
    <w:p>
      <w:pPr>
        <w:spacing w:before="0" w:after="0" w:line="433" w:lineRule="exact"/>
        <w:ind w:left="5049" w:right="8837"/>
        <w:jc w:val="center"/>
        <w:rPr>
          <w:rFonts w:ascii="Microsoft YaHei UI" w:hAnsi="Microsoft YaHei UI" w:cs="Microsoft YaHei UI" w:eastAsia="Microsoft YaHei UI"/>
          <w:sz w:val="36"/>
          <w:szCs w:val="36"/>
        </w:rPr>
      </w:pPr>
      <w:rPr/>
      <w:r>
        <w:rPr>
          <w:rFonts w:ascii="Microsoft YaHei UI" w:hAnsi="Microsoft YaHei UI" w:cs="Microsoft YaHei UI" w:eastAsia="Microsoft YaHei UI"/>
          <w:sz w:val="36"/>
          <w:szCs w:val="36"/>
          <w:color w:val="0F1C31"/>
          <w:spacing w:val="0"/>
          <w:w w:val="100"/>
        </w:rPr>
        <w:t>小球移动</w:t>
      </w:r>
      <w:r>
        <w:rPr>
          <w:rFonts w:ascii="Microsoft YaHei UI" w:hAnsi="Microsoft YaHei UI" w:cs="Microsoft YaHei UI" w:eastAsia="Microsoft YaHei UI"/>
          <w:sz w:val="36"/>
          <w:szCs w:val="36"/>
          <w:color w:val="000000"/>
          <w:spacing w:val="0"/>
          <w:w w:val="100"/>
        </w:rPr>
      </w:r>
    </w:p>
    <w:p>
      <w:pPr>
        <w:jc w:val="center"/>
        <w:spacing w:after="0"/>
        <w:sectPr>
          <w:pgSz w:w="19200" w:h="10800" w:orient="landscape"/>
          <w:pgMar w:top="140" w:bottom="280" w:left="980" w:right="2780"/>
        </w:sectPr>
      </w:pPr>
      <w:rPr/>
    </w:p>
    <w:p>
      <w:pPr>
        <w:spacing w:before="0" w:after="0" w:line="890" w:lineRule="exact"/>
        <w:ind w:left="106" w:right="-20"/>
        <w:jc w:val="left"/>
        <w:tabs>
          <w:tab w:pos="1220" w:val="left"/>
        </w:tabs>
        <w:rPr>
          <w:rFonts w:ascii="Microsoft YaHei UI" w:hAnsi="Microsoft YaHei UI" w:cs="Microsoft YaHei UI" w:eastAsia="Microsoft YaHei UI"/>
          <w:sz w:val="78"/>
          <w:szCs w:val="78"/>
        </w:rPr>
      </w:pPr>
      <w:rPr/>
      <w:r>
        <w:rPr/>
        <w:pict>
          <v:group style="position:absolute;margin-left:0pt;margin-top:0pt;width:960pt;height:539.999878pt;mso-position-horizontal-relative:page;mso-position-vertical-relative:page;z-index:-876" coordorigin="0,0" coordsize="19200,10800">
            <v:shape style="position:absolute;left:0;top:0;width:19200;height:10800" type="#_x0000_t75">
              <v:imagedata r:id="rId38" o:title=""/>
            </v:shape>
            <v:group style="position:absolute;left:5441;top:3728;width:2824;height:1572" coordorigin="5441,3728" coordsize="2824,1572">
              <v:shape style="position:absolute;left:5441;top:3728;width:2824;height:1572" coordorigin="5441,3728" coordsize="2824,1572" path="m7489,5154l6660,5154,6673,5166,6687,5178,6702,5190,6718,5200,6734,5212,6751,5222,6768,5230,6787,5240,6845,5264,6907,5282,6929,5286,6968,5294,7008,5298,7048,5300,7126,5300,7202,5290,7309,5262,7374,5234,7432,5200,7483,5160,7489,5154e" filled="t" fillcolor="#A4A4A4" stroked="f">
                <v:path arrowok="t"/>
                <v:fill/>
              </v:shape>
              <v:shape style="position:absolute;left:5441;top:3728;width:2824;height:1572" coordorigin="5441,3728" coordsize="2824,1572" path="m8090,5014l5871,5014,5877,5020,5903,5048,5962,5094,6030,5134,6105,5164,6186,5188,6271,5202,6358,5208,6446,5204,6534,5190,6619,5168,6660,5154,7489,5154,7505,5138,7525,5116,7542,5090,7556,5066,7993,5066,7998,5064,8026,5052,8052,5038,8076,5024,8090,5014e" filled="t" fillcolor="#A4A4A4" stroked="f">
                <v:path arrowok="t"/>
                <v:fill/>
              </v:shape>
              <v:shape style="position:absolute;left:5441;top:3728;width:2824;height:1572" coordorigin="5441,3728" coordsize="2824,1572" path="m7993,5066l7556,5066,7574,5072,7631,5090,7670,5098,7752,5106,7808,5106,7875,5098,7939,5084,7993,5066e" filled="t" fillcolor="#A4A4A4" stroked="f">
                <v:path arrowok="t"/>
                <v:fill/>
              </v:shape>
              <v:shape style="position:absolute;left:5441;top:3728;width:2824;height:1572" coordorigin="5441,3728" coordsize="2824,1572" path="m6280,3868l6178,3868,6117,3874,6041,3890,5971,3914,5907,3944,5852,3978,5806,4020,5755,4088,5729,4166,5727,4192,5727,4218,5731,4246,5722,4252,5655,4262,5595,4282,5525,4320,5472,4372,5443,4438,5441,4472,5442,4488,5466,4552,5519,4610,5575,4644,5596,4654,5579,4670,5537,4716,5513,4788,5513,4806,5515,4826,5543,4892,5598,4946,5655,4978,5676,4988,5698,4996,5720,5002,5744,5006,5769,5012,5819,5016,5845,5016,5871,5014,8090,5014,8138,4972,8182,4912,8204,4846,8206,4822,8227,4820,8247,4816,8268,4814,8288,4808,8308,4804,8327,4798,8347,4794,8365,4786,8384,4780,8402,4772,8468,4738,8523,4700,8567,4656,8612,4584,8631,4508,8632,4482,8629,4456,8604,4380,8552,4308,8528,4286,8536,4274,8558,4208,8560,4188,8560,4166,8544,4106,8508,4050,8454,4000,8384,3958,8300,3928,8269,3922,8265,3910,6472,3910,6417,3892,6320,3872,6280,3868e" filled="t" fillcolor="#A4A4A4" stroked="f">
                <v:path arrowok="t"/>
                <v:fill/>
              </v:shape>
              <v:shape style="position:absolute;left:5441;top:3728;width:2824;height:1572" coordorigin="5441,3728" coordsize="2824,1572" path="m6828,3772l6798,3772,6767,3774,6679,3790,6598,3818,6528,3858,6472,3910,8265,3910,8233,3854,7098,3848,7082,3836,7065,3828,7047,3818,7028,3810,7009,3804,6979,3794,6950,3786,6920,3780,6889,3776,6828,3772e" filled="t" fillcolor="#A4A4A4" stroked="f">
                <v:path arrowok="t"/>
                <v:fill/>
              </v:shape>
              <v:shape style="position:absolute;left:5441;top:3728;width:2824;height:1572" coordorigin="5441,3728" coordsize="2824,1572" path="m6239,3866l6219,3866,6198,3868,6259,3868,6239,3866e" filled="t" fillcolor="#A4A4A4" stroked="f">
                <v:path arrowok="t"/>
                <v:fill/>
              </v:shape>
              <v:shape style="position:absolute;left:5441;top:3728;width:2824;height:1572" coordorigin="5441,3728" coordsize="2824,1572" path="m7408,3728l7383,3728,7310,3734,7240,3752,7178,3780,7126,3818,7098,3848,8227,3848,8219,3840,8204,3824,8187,3810,8184,3808,7638,3808,7623,3796,7552,3758,7532,3752,7508,3744,7483,3738,7433,3730,7408,3728e" filled="t" fillcolor="#A4A4A4" stroked="f">
                <v:path arrowok="t"/>
                <v:fill/>
              </v:shape>
              <v:shape style="position:absolute;left:5441;top:3728;width:2824;height:1572" coordorigin="5441,3728" coordsize="2824,1572" path="m7943,3728l7887,3728,7860,3730,7779,3744,7704,3770,7638,3808,8184,3808,8126,3774,8051,3746,7970,3732,7943,3728e" filled="t" fillcolor="#A4A4A4" stroked="f">
                <v:path arrowok="t"/>
                <v:fill/>
              </v:shape>
            </v:group>
            <v:group style="position:absolute;left:5441;top:3727;width:3191;height:1573" coordorigin="5441,3727" coordsize="3191,1573">
              <v:shape style="position:absolute;left:5441;top:3727;width:3191;height:1573" coordorigin="5441,3727" coordsize="3191,1573" path="m5731,4245l5727,4218,5727,4191,5729,4164,5755,4088,5806,4019,5852,3978,5907,3942,5971,3912,6041,3889,6117,3874,6178,3867,6219,3866,6239,3866,6300,3870,6359,3878,6435,3897,6472,3910,6489,3891,6550,3843,6624,3807,6708,3783,6798,3772,6828,3771,6859,3772,6920,3779,6979,3793,7047,3818,7098,3846,7111,3831,7159,3790,7218,3760,7286,3739,7359,3728,7383,3727,7408,3728,7483,3737,7552,3758,7607,3785,7638,3807,7659,3794,7728,3760,7806,3738,7887,3728,7915,3727,7943,3728,8024,3739,8102,3762,8169,3797,8219,3838,8263,3903,8269,3921,8300,3928,8358,3947,8433,3984,8492,4031,8534,4086,8557,4145,8560,4187,8558,4208,8536,4274,8528,4285,8552,4308,8590,4355,8624,4430,8632,4482,8631,4507,8612,4583,8567,4655,8523,4699,8468,4738,8402,4772,8327,4798,8268,4812,8206,4821,8204,4845,8182,4912,8138,4972,8076,5023,7998,5064,7939,5084,7875,5098,7808,5105,7773,5105,7752,5105,7690,5100,7631,5088,7556,5064,7542,5090,7505,5138,7459,5180,7404,5217,7342,5248,7274,5272,7202,5289,7126,5298,7087,5300,7048,5300,6968,5293,6907,5281,6845,5263,6787,5239,6734,5210,6673,5165,6660,5152,6619,5167,6534,5190,6446,5203,6358,5206,6314,5205,6228,5195,6145,5176,6067,5149,5995,5114,5931,5071,5877,5020,5873,5015,5871,5013,5845,5015,5819,5014,5794,5013,5720,5001,5655,4978,5598,4946,5543,4891,5515,4824,5513,4806,5513,4787,5537,4716,5579,4668,5596,4654,5575,4644,5519,4609,5466,4552,5442,4488,5441,4471,5441,4454,5462,4388,5510,4331,5576,4289,5634,4267,5699,4253,5722,4251,5731,4245xe" filled="f" stroked="t" strokeweight=".96pt" strokecolor="#787878">
                <v:path arrowok="t"/>
              </v:shape>
            </v:group>
            <v:group style="position:absolute;left:5612;top:4649;width:178;height:26" coordorigin="5612,4649" coordsize="178,26">
              <v:shape style="position:absolute;left:5612;top:4649;width:178;height:26" coordorigin="5612,4649" coordsize="178,26" path="m5789,4675l5769,4676,5748,4675,5728,4674,5668,4666,5630,4656,5612,4649e" filled="f" stroked="t" strokeweight=".96pt" strokecolor="#787878">
                <v:path arrowok="t"/>
              </v:shape>
            </v:group>
            <v:group style="position:absolute;left:5876;top:4992;width:79;height:14" coordorigin="5876,4992" coordsize="79,14">
              <v:shape style="position:absolute;left:5876;top:4992;width:79;height:14" coordorigin="5876,4992" coordsize="79,14" path="m5954,4992l5935,4997,5916,5001,5896,5004,5876,5006e" filled="f" stroked="t" strokeweight=".96pt" strokecolor="#787878">
                <v:path arrowok="t"/>
              </v:shape>
            </v:group>
            <v:group style="position:absolute;left:6610;top:5082;width:49;height:63" coordorigin="6610,5082" coordsize="49,63">
              <v:shape style="position:absolute;left:6610;top:5082;width:49;height:63" coordorigin="6610,5082" coordsize="49,63" path="m6659,5145l6645,5130,6632,5114,6620,5098,6610,5082e" filled="f" stroked="t" strokeweight=".96pt" strokecolor="#787878">
                <v:path arrowok="t"/>
              </v:shape>
            </v:group>
            <v:group style="position:absolute;left:7555;top:4987;width:15;height:58" coordorigin="7555,4987" coordsize="15,58">
              <v:shape style="position:absolute;left:7555;top:4987;width:15;height:58" coordorigin="7555,4987" coordsize="15,58" path="m7570,4987l7567,5007,7562,5026,7555,5045e" filled="f" stroked="t" strokeweight=".96pt" strokecolor="#787878">
                <v:path arrowok="t"/>
              </v:shape>
            </v:group>
            <v:group style="position:absolute;left:7961;top:4558;width:239;height:245" coordorigin="7961,4558" coordsize="239,245">
              <v:shape style="position:absolute;left:7961;top:4558;width:239;height:245" coordorigin="7961,4558" coordsize="239,245" path="m7961,4558l8031,4586,8091,4623,8139,4666,8182,4731,8199,4785,8201,4803e" filled="f" stroked="t" strokeweight=".96pt" strokecolor="#787878">
                <v:path arrowok="t"/>
              </v:shape>
            </v:group>
            <v:group style="position:absolute;left:8424;top:4281;width:103;height:95" coordorigin="8424,4281" coordsize="103,95">
              <v:shape style="position:absolute;left:8424;top:4281;width:103;height:95" coordorigin="8424,4281" coordsize="103,95" path="m8527,4281l8476,4339,8443,4364,8424,4376e" filled="f" stroked="t" strokeweight=".96pt" strokecolor="#787878">
                <v:path arrowok="t"/>
              </v:shape>
            </v:group>
            <v:group style="position:absolute;left:8271;top:3920;width:6;height:40" coordorigin="8271,3920" coordsize="6,40">
              <v:shape style="position:absolute;left:8271;top:3920;width:6;height:40" coordorigin="8271,3920" coordsize="6,40" path="m8271,3920l8275,3940,8276,3959e" filled="f" stroked="t" strokeweight=".96pt" strokecolor="#787878">
                <v:path arrowok="t"/>
              </v:shape>
            </v:group>
            <v:group style="position:absolute;left:7589;top:3808;width:55;height:59" coordorigin="7589,3808" coordsize="55,59">
              <v:shape style="position:absolute;left:7589;top:3808;width:55;height:59" coordorigin="7589,3808" coordsize="55,59" path="m7589,3866l7600,3851,7613,3836,7627,3821,7643,3808e" filled="f" stroked="t" strokeweight=".96pt" strokecolor="#787878">
                <v:path arrowok="t"/>
              </v:shape>
            </v:group>
            <v:group style="position:absolute;left:7077;top:3858;width:16;height:36" coordorigin="7077,3858" coordsize="16,36">
              <v:shape style="position:absolute;left:7077;top:3858;width:16;height:36" coordorigin="7077,3858" coordsize="16,36" path="m7077,3894l7084,3876,7093,3858e" filled="f" stroked="t" strokeweight=".96pt" strokecolor="#787878">
                <v:path arrowok="t"/>
              </v:shape>
            </v:group>
            <v:group style="position:absolute;left:6476;top:3911;width:90;height:45" coordorigin="6476,3911" coordsize="90,45">
              <v:shape style="position:absolute;left:6476;top:3911;width:90;height:45" coordorigin="6476,3911" coordsize="90,45" path="m6476,3911l6495,3919,6514,3928,6532,3937,6549,3946,6566,3956e" filled="f" stroked="t" strokeweight=".96pt" strokecolor="#787878">
                <v:path arrowok="t"/>
              </v:shape>
            </v:group>
            <v:group style="position:absolute;left:5734;top:4259;width:13;height:38" coordorigin="5734,4259" coordsize="13,38">
              <v:shape style="position:absolute;left:5734;top:4259;width:13;height:38" coordorigin="5734,4259" coordsize="13,38" path="m5748,4297l5740,4278,5734,4259e" filled="f" stroked="t" strokeweight=".96pt" strokecolor="#787878">
                <v:path arrowok="t"/>
              </v:shape>
              <v:shape style="position:absolute;left:9266;top:3245;width:3684;height:5602" type="#_x0000_t75">
                <v:imagedata r:id="rId39" o:title=""/>
              </v:shape>
            </v:group>
            <v:group style="position:absolute;left:9548;top:4631;width:1505;height:545" coordorigin="9548,4631" coordsize="1505,545">
              <v:shape style="position:absolute;left:9548;top:4631;width:1505;height:545" coordorigin="9548,4631" coordsize="1505,545" path="m9548,5176l11053,5176,11053,4631,9548,4631,9548,5176xe" filled="f" stroked="t" strokeweight="1.56pt" strokecolor="#FF0000">
                <v:path arrowok="t"/>
              </v:shape>
            </v:group>
            <v:group style="position:absolute;left:9548;top:6227;width:3262;height:2244" coordorigin="9548,6227" coordsize="3262,2244">
              <v:shape style="position:absolute;left:9548;top:6227;width:3262;height:2244" coordorigin="9548,6227" coordsize="3262,2244" path="m9548,8471l12810,8471,12810,6227,9548,6227,9548,8471xe" filled="f" stroked="t" strokeweight="1.56pt" strokecolor="#FF0000">
                <v:path arrowok="t"/>
              </v:shape>
            </v:group>
            <w10:wrap type="none"/>
          </v:group>
        </w:pict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15"/>
        </w:rPr>
        <w:t>02</w:t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15"/>
        </w:rPr>
        <w:tab/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15"/>
        </w:rPr>
      </w:r>
      <w:r>
        <w:rPr>
          <w:rFonts w:ascii="Microsoft YaHei UI" w:hAnsi="Microsoft YaHei UI" w:cs="Microsoft YaHei UI" w:eastAsia="Microsoft YaHei UI"/>
          <w:sz w:val="78"/>
          <w:szCs w:val="78"/>
          <w:color w:val="E7E6E6"/>
          <w:spacing w:val="0"/>
          <w:w w:val="100"/>
          <w:position w:val="-2"/>
        </w:rPr>
        <w:t>课堂任务</w:t>
      </w:r>
      <w:r>
        <w:rPr>
          <w:rFonts w:ascii="Microsoft YaHei UI" w:hAnsi="Microsoft YaHei UI" w:cs="Microsoft YaHei UI" w:eastAsia="Microsoft YaHei UI"/>
          <w:sz w:val="78"/>
          <w:szCs w:val="7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56" w:lineRule="exact"/>
        <w:ind w:left="5572" w:right="8877"/>
        <w:jc w:val="center"/>
        <w:rPr>
          <w:rFonts w:ascii="Microsoft YaHei UI" w:hAnsi="Microsoft YaHei UI" w:cs="Microsoft YaHei UI" w:eastAsia="Microsoft YaHei UI"/>
          <w:sz w:val="28"/>
          <w:szCs w:val="28"/>
        </w:rPr>
      </w:pPr>
      <w:rPr/>
      <w:r>
        <w:rPr>
          <w:rFonts w:ascii="Microsoft YaHei UI" w:hAnsi="Microsoft YaHei UI" w:cs="Microsoft YaHei UI" w:eastAsia="Microsoft YaHei UI"/>
          <w:sz w:val="28"/>
          <w:szCs w:val="28"/>
          <w:color w:val="0F1C31"/>
          <w:spacing w:val="0"/>
          <w:w w:val="100"/>
        </w:rPr>
        <w:t>第八节</w:t>
      </w:r>
      <w:r>
        <w:rPr>
          <w:rFonts w:ascii="Microsoft YaHei UI" w:hAnsi="Microsoft YaHei UI" w:cs="Microsoft YaHei UI" w:eastAsia="Microsoft YaHei UI"/>
          <w:sz w:val="28"/>
          <w:szCs w:val="28"/>
          <w:color w:val="000000"/>
          <w:spacing w:val="0"/>
          <w:w w:val="100"/>
        </w:rPr>
      </w:r>
    </w:p>
    <w:p>
      <w:pPr>
        <w:spacing w:before="0" w:after="0" w:line="433" w:lineRule="exact"/>
        <w:ind w:left="5289" w:right="8597"/>
        <w:jc w:val="center"/>
        <w:rPr>
          <w:rFonts w:ascii="Microsoft YaHei UI" w:hAnsi="Microsoft YaHei UI" w:cs="Microsoft YaHei UI" w:eastAsia="Microsoft YaHei UI"/>
          <w:sz w:val="36"/>
          <w:szCs w:val="36"/>
        </w:rPr>
      </w:pPr>
      <w:rPr/>
      <w:r>
        <w:rPr>
          <w:rFonts w:ascii="Microsoft YaHei UI" w:hAnsi="Microsoft YaHei UI" w:cs="Microsoft YaHei UI" w:eastAsia="Microsoft YaHei UI"/>
          <w:sz w:val="36"/>
          <w:szCs w:val="36"/>
          <w:color w:val="0F1C31"/>
          <w:spacing w:val="0"/>
          <w:w w:val="100"/>
        </w:rPr>
        <w:t>小球反弹</w:t>
      </w:r>
      <w:r>
        <w:rPr>
          <w:rFonts w:ascii="Microsoft YaHei UI" w:hAnsi="Microsoft YaHei UI" w:cs="Microsoft YaHei UI" w:eastAsia="Microsoft YaHei UI"/>
          <w:sz w:val="36"/>
          <w:szCs w:val="36"/>
          <w:color w:val="000000"/>
          <w:spacing w:val="0"/>
          <w:w w:val="100"/>
        </w:rPr>
      </w:r>
    </w:p>
    <w:p>
      <w:pPr>
        <w:jc w:val="center"/>
        <w:spacing w:after="0"/>
        <w:sectPr>
          <w:pgSz w:w="19200" w:h="10800" w:orient="landscape"/>
          <w:pgMar w:top="140" w:bottom="280" w:left="980" w:right="2780"/>
        </w:sectPr>
      </w:pPr>
      <w:rPr/>
    </w:p>
    <w:p>
      <w:pPr>
        <w:spacing w:before="0" w:after="0" w:line="890" w:lineRule="exact"/>
        <w:ind w:left="106" w:right="-20"/>
        <w:jc w:val="left"/>
        <w:tabs>
          <w:tab w:pos="1220" w:val="left"/>
        </w:tabs>
        <w:rPr>
          <w:rFonts w:ascii="Microsoft YaHei UI" w:hAnsi="Microsoft YaHei UI" w:cs="Microsoft YaHei UI" w:eastAsia="Microsoft YaHei UI"/>
          <w:sz w:val="78"/>
          <w:szCs w:val="78"/>
        </w:rPr>
      </w:pPr>
      <w:rPr/>
      <w:r>
        <w:rPr/>
        <w:pict>
          <v:group style="position:absolute;margin-left:0pt;margin-top:0pt;width:960pt;height:539.999878pt;mso-position-horizontal-relative:page;mso-position-vertical-relative:page;z-index:-875" coordorigin="0,0" coordsize="19200,10800">
            <v:shape style="position:absolute;left:0;top:0;width:19200;height:10800" type="#_x0000_t75">
              <v:imagedata r:id="rId40" o:title=""/>
            </v:shape>
            <v:group style="position:absolute;left:5455;top:4009;width:2824;height:1574" coordorigin="5455,4009" coordsize="2824,1574">
              <v:shape style="position:absolute;left:5455;top:4009;width:2824;height:1574" coordorigin="5455,4009" coordsize="2824,1574" path="m7506,5435l6674,5435,6688,5449,6702,5461,6717,5473,6732,5483,6748,5495,6765,5505,6783,5513,6801,5523,6859,5547,6921,5565,6943,5569,6983,5577,7022,5581,7062,5583,7140,5583,7216,5573,7323,5545,7388,5517,7447,5483,7498,5443,7506,5435e" filled="t" fillcolor="#A4A4A4" stroked="f">
                <v:path arrowok="t"/>
                <v:fill/>
              </v:shape>
              <v:shape style="position:absolute;left:5455;top:4009;width:2824;height:1574" coordorigin="5455,4009" coordsize="2824,1574" path="m6253,4147l6213,4147,6132,4155,6055,4171,5985,4195,5922,4225,5867,4259,5820,4301,5770,4371,5744,4447,5741,4473,5742,4501,5745,4527,5736,4533,5670,4543,5609,4563,5555,4591,5499,4639,5462,4703,5455,4753,5456,4771,5481,4835,5533,4891,5550,4905,5569,4917,5589,4927,5611,4937,5593,4951,5552,4999,5527,5071,5527,5089,5529,5107,5557,5173,5613,5229,5669,5261,5712,5277,5735,5285,5808,5297,5886,5297,5890,5301,5946,5355,6009,5397,6081,5433,6200,5471,6285,5485,6329,5489,6417,5489,6505,5481,6591,5463,6674,5435,7506,5435,7520,5421,7539,5399,7556,5373,7570,5347,8013,5347,8090,5307,8152,5255,8196,5195,8218,5127,8220,5105,8241,5101,8322,5087,8380,5069,8451,5039,8511,5001,8561,4961,8614,4891,8642,4815,8646,4765,8644,4739,8619,4661,8566,4589,8543,4567,8550,4557,8573,4491,8575,4469,8574,4449,8558,4387,8523,4331,8469,4281,8424,4253,8399,4239,8372,4229,8344,4219,8314,4209,8283,4203,8279,4191,6486,4191,6431,4173,6412,4169,6393,4163,6374,4159,6354,4157,6334,4153,6294,4149,6274,4149,6253,4147e" filled="t" fillcolor="#A4A4A4" stroked="f">
                <v:path arrowok="t"/>
                <v:fill/>
              </v:shape>
              <v:shape style="position:absolute;left:5455;top:4009;width:2824;height:1574" coordorigin="5455,4009" coordsize="2824,1574" path="m8013,5347l7570,5347,7589,5355,7626,5367,7645,5371,7665,5377,7685,5381,7766,5389,7822,5389,7890,5381,7922,5375,7953,5367,7984,5359,8013,5347e" filled="t" fillcolor="#A4A4A4" stroked="f">
                <v:path arrowok="t"/>
                <v:fill/>
              </v:shape>
              <v:shape style="position:absolute;left:5455;top:4009;width:2824;height:1574" coordorigin="5455,4009" coordsize="2824,1574" path="m6873,4053l6812,4053,6782,4055,6694,4071,6613,4099,6542,4139,6486,4191,8279,4191,8247,4135,7113,4127,7096,4117,7079,4109,7061,4099,7042,4091,7023,4083,6964,4067,6934,4061,6873,4053e" filled="t" fillcolor="#A4A4A4" stroked="f">
                <v:path arrowok="t"/>
                <v:fill/>
              </v:shape>
              <v:shape style="position:absolute;left:5455;top:4009;width:2824;height:1574" coordorigin="5455,4009" coordsize="2824,1574" path="m7423,4009l7373,4009,7348,4013,7324,4015,7300,4021,7277,4025,7255,4033,7192,4061,7140,4097,7126,4113,7113,4127,8240,4127,8234,4119,8218,4105,8202,4091,8199,4089,7653,4089,7637,4077,7566,4039,7498,4019,7448,4011,7423,4009e" filled="t" fillcolor="#A4A4A4" stroked="f">
                <v:path arrowok="t"/>
                <v:fill/>
              </v:shape>
              <v:shape style="position:absolute;left:5455;top:4009;width:2824;height:1574" coordorigin="5455,4009" coordsize="2824,1574" path="m7957,4009l7902,4009,7874,4011,7794,4025,7719,4051,7653,4089,8199,4089,8140,4055,8065,4027,7985,4011,7957,4009e" filled="t" fillcolor="#A4A4A4" stroked="f">
                <v:path arrowok="t"/>
                <v:fill/>
              </v:shape>
            </v:group>
            <v:group style="position:absolute;left:5455;top:4008;width:3191;height:1575" coordorigin="5455,4008" coordsize="3191,1575">
              <v:shape style="position:absolute;left:5455;top:4008;width:3191;height:1575" coordorigin="5455,4008" coordsize="3191,1575" path="m5745,4527l5742,4500,5741,4473,5744,4446,5770,4369,5820,4300,5867,4259,5922,4223,5985,4193,6055,4170,6132,4155,6192,4148,6233,4147,6253,4147,6314,4151,6374,4159,6450,4178,6486,4191,6503,4172,6565,4124,6639,4088,6723,4064,6812,4053,6843,4052,6873,4053,6934,4060,6994,4074,7061,4099,7113,4127,7126,4112,7174,4071,7233,4040,7300,4019,7373,4009,7398,4008,7423,4009,7498,4018,7566,4039,7621,4066,7653,4088,7673,4075,7743,4041,7820,4019,7902,4009,7929,4008,7957,4009,8039,4019,8116,4043,8183,4078,8234,4119,8277,4184,8283,4201,8314,4209,8372,4227,8447,4265,8507,4312,8549,4367,8571,4427,8575,4468,8573,4489,8550,4555,8543,4567,8566,4589,8604,4637,8639,4712,8646,4764,8646,4789,8626,4866,8581,4937,8537,4981,8482,5020,8416,5054,8342,5081,8282,5095,8220,5104,8218,5127,8196,5194,8152,5255,8090,5306,8013,5347,7953,5367,7890,5381,7822,5388,7787,5388,7766,5388,7705,5383,7645,5371,7570,5347,7556,5373,7520,5421,7473,5463,7419,5500,7357,5531,7289,5555,7216,5572,7140,5582,7101,5583,7062,5583,6983,5576,6921,5564,6859,5546,6801,5522,6748,5493,6688,5448,6674,5435,6633,5450,6548,5473,6461,5486,6373,5489,6329,5488,6242,5478,6159,5459,6081,5432,6009,5397,5946,5354,5892,5303,5886,5296,5859,5297,5783,5293,5712,5277,5649,5251,5597,5216,5547,5158,5527,5088,5527,5070,5552,4998,5593,4951,5611,4936,5589,4926,5533,4891,5481,4834,5456,4769,5455,4753,5455,4736,5476,4670,5525,4612,5590,4571,5649,4548,5713,4535,5736,4532,5745,4527xe" filled="f" stroked="t" strokeweight=".96pt" strokecolor="#787878">
                <v:path arrowok="t"/>
              </v:shape>
            </v:group>
            <v:group style="position:absolute;left:5626;top:4932;width:178;height:26" coordorigin="5626,4932" coordsize="178,26">
              <v:shape style="position:absolute;left:5626;top:4932;width:178;height:26" coordorigin="5626,4932" coordsize="178,26" path="m5804,4957l5783,4958,5763,4958,5742,4956,5683,4948,5644,4938,5626,4932e" filled="f" stroked="t" strokeweight=".96pt" strokecolor="#787878">
                <v:path arrowok="t"/>
              </v:shape>
            </v:group>
            <v:group style="position:absolute;left:5890;top:5275;width:79;height:14" coordorigin="5890,5275" coordsize="79,14">
              <v:shape style="position:absolute;left:5890;top:5275;width:79;height:14" coordorigin="5890,5275" coordsize="79,14" path="m5969,5275l5950,5280,5930,5284,5910,5287,5890,5289e" filled="f" stroked="t" strokeweight=".96pt" strokecolor="#787878">
                <v:path arrowok="t"/>
              </v:shape>
            </v:group>
            <v:group style="position:absolute;left:6624;top:5365;width:49;height:63" coordorigin="6624,5365" coordsize="49,63">
              <v:shape style="position:absolute;left:6624;top:5365;width:49;height:63" coordorigin="6624,5365" coordsize="49,63" path="m6673,5428l6659,5413,6646,5397,6635,5381,6624,5365e" filled="f" stroked="t" strokeweight=".96pt" strokecolor="#787878">
                <v:path arrowok="t"/>
              </v:shape>
            </v:group>
            <v:group style="position:absolute;left:7570;top:5270;width:15;height:58" coordorigin="7570,5270" coordsize="15,58">
              <v:shape style="position:absolute;left:7570;top:5270;width:15;height:58" coordorigin="7570,5270" coordsize="15,58" path="m7584,5270l7581,5289,7576,5308,7570,5328e" filled="f" stroked="t" strokeweight=".96pt" strokecolor="#787878">
                <v:path arrowok="t"/>
              </v:shape>
            </v:group>
            <v:group style="position:absolute;left:7976;top:4840;width:239;height:246" coordorigin="7976,4840" coordsize="239,246">
              <v:shape style="position:absolute;left:7976;top:4840;width:239;height:246" coordorigin="7976,4840" coordsize="239,246" path="m7976,4840l8046,4869,8105,4905,8153,4948,8197,5014,8213,5067,8215,5085e" filled="f" stroked="t" strokeweight=".96pt" strokecolor="#787878">
                <v:path arrowok="t"/>
              </v:shape>
            </v:group>
            <v:group style="position:absolute;left:8439;top:4563;width:102;height:95" coordorigin="8439,4563" coordsize="102,95">
              <v:shape style="position:absolute;left:8439;top:4563;width:102;height:95" coordorigin="8439,4563" coordsize="102,95" path="m8541,4563l8490,4621,8457,4646,8439,4658e" filled="f" stroked="t" strokeweight=".96pt" strokecolor="#787878">
                <v:path arrowok="t"/>
              </v:shape>
            </v:group>
            <v:group style="position:absolute;left:8285;top:4201;width:6;height:40" coordorigin="8285,4201" coordsize="6,40">
              <v:shape style="position:absolute;left:8285;top:4201;width:6;height:40" coordorigin="8285,4201" coordsize="6,40" path="m8285,4201l8289,4221,8291,4241e" filled="f" stroked="t" strokeweight=".96pt" strokecolor="#787878">
                <v:path arrowok="t"/>
              </v:shape>
            </v:group>
            <v:group style="position:absolute;left:7603;top:4089;width:54;height:59" coordorigin="7603,4089" coordsize="54,59">
              <v:shape style="position:absolute;left:7603;top:4089;width:54;height:59" coordorigin="7603,4089" coordsize="54,59" path="m7603,4147l7614,4132,7627,4117,7641,4102,7657,4089e" filled="f" stroked="t" strokeweight=".96pt" strokecolor="#787878">
                <v:path arrowok="t"/>
              </v:shape>
            </v:group>
            <v:group style="position:absolute;left:7091;top:4139;width:16;height:36" coordorigin="7091,4139" coordsize="16,36">
              <v:shape style="position:absolute;left:7091;top:4139;width:16;height:36" coordorigin="7091,4139" coordsize="16,36" path="m7091,4175l7098,4157,7108,4139e" filled="f" stroked="t" strokeweight=".96pt" strokecolor="#787878">
                <v:path arrowok="t"/>
              </v:shape>
            </v:group>
            <v:group style="position:absolute;left:6490;top:4192;width:90;height:45" coordorigin="6490,4192" coordsize="90,45">
              <v:shape style="position:absolute;left:6490;top:4192;width:90;height:45" coordorigin="6490,4192" coordsize="90,45" path="m6490,4192l6510,4200,6528,4209,6546,4218,6563,4227,6580,4237e" filled="f" stroked="t" strokeweight=".96pt" strokecolor="#787878">
                <v:path arrowok="t"/>
              </v:shape>
            </v:group>
            <v:group style="position:absolute;left:5749;top:4541;width:13;height:38" coordorigin="5749,4541" coordsize="13,38">
              <v:shape style="position:absolute;left:5749;top:4541;width:13;height:38" coordorigin="5749,4541" coordsize="13,38" path="m5762,4579l5754,4560,5749,4541e" filled="f" stroked="t" strokeweight=".96pt" strokecolor="#787878">
                <v:path arrowok="t"/>
              </v:shape>
              <v:shape style="position:absolute;left:9389;top:4022;width:4723;height:4968" type="#_x0000_t75">
                <v:imagedata r:id="rId41" o:title=""/>
              </v:shape>
              <v:shape style="position:absolute;left:9696;top:4330;width:3826;height:4070" type="#_x0000_t75">
                <v:imagedata r:id="rId42" o:title=""/>
              </v:shape>
            </v:group>
            <w10:wrap type="none"/>
          </v:group>
        </w:pict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15"/>
        </w:rPr>
        <w:t>02</w:t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15"/>
        </w:rPr>
        <w:tab/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15"/>
        </w:rPr>
      </w:r>
      <w:r>
        <w:rPr>
          <w:rFonts w:ascii="Microsoft YaHei UI" w:hAnsi="Microsoft YaHei UI" w:cs="Microsoft YaHei UI" w:eastAsia="Microsoft YaHei UI"/>
          <w:sz w:val="78"/>
          <w:szCs w:val="78"/>
          <w:color w:val="E7E6E6"/>
          <w:spacing w:val="0"/>
          <w:w w:val="100"/>
          <w:position w:val="-2"/>
        </w:rPr>
        <w:t>课堂任务</w:t>
      </w:r>
      <w:r>
        <w:rPr>
          <w:rFonts w:ascii="Microsoft YaHei UI" w:hAnsi="Microsoft YaHei UI" w:cs="Microsoft YaHei UI" w:eastAsia="Microsoft YaHei UI"/>
          <w:sz w:val="78"/>
          <w:szCs w:val="78"/>
          <w:color w:val="000000"/>
          <w:spacing w:val="0"/>
          <w:w w:val="100"/>
          <w:position w:val="0"/>
        </w:rPr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6" w:lineRule="exact"/>
        <w:ind w:left="5586" w:right="8862"/>
        <w:jc w:val="center"/>
        <w:rPr>
          <w:rFonts w:ascii="Microsoft YaHei UI" w:hAnsi="Microsoft YaHei UI" w:cs="Microsoft YaHei UI" w:eastAsia="Microsoft YaHei UI"/>
          <w:sz w:val="28"/>
          <w:szCs w:val="28"/>
        </w:rPr>
      </w:pPr>
      <w:rPr/>
      <w:r>
        <w:rPr>
          <w:rFonts w:ascii="Microsoft YaHei UI" w:hAnsi="Microsoft YaHei UI" w:cs="Microsoft YaHei UI" w:eastAsia="Microsoft YaHei UI"/>
          <w:sz w:val="28"/>
          <w:szCs w:val="28"/>
          <w:color w:val="0F1C31"/>
          <w:spacing w:val="0"/>
          <w:w w:val="100"/>
        </w:rPr>
        <w:t>第九节</w:t>
      </w:r>
      <w:r>
        <w:rPr>
          <w:rFonts w:ascii="Microsoft YaHei UI" w:hAnsi="Microsoft YaHei UI" w:cs="Microsoft YaHei UI" w:eastAsia="Microsoft YaHei UI"/>
          <w:sz w:val="28"/>
          <w:szCs w:val="28"/>
          <w:color w:val="000000"/>
          <w:spacing w:val="0"/>
          <w:w w:val="100"/>
        </w:rPr>
      </w:r>
    </w:p>
    <w:p>
      <w:pPr>
        <w:spacing w:before="0" w:after="0" w:line="433" w:lineRule="exact"/>
        <w:ind w:left="4943" w:right="8223"/>
        <w:jc w:val="center"/>
        <w:rPr>
          <w:rFonts w:ascii="Microsoft YaHei UI" w:hAnsi="Microsoft YaHei UI" w:cs="Microsoft YaHei UI" w:eastAsia="Microsoft YaHei UI"/>
          <w:sz w:val="36"/>
          <w:szCs w:val="36"/>
        </w:rPr>
      </w:pPr>
      <w:rPr/>
      <w:r>
        <w:rPr>
          <w:rFonts w:ascii="Microsoft YaHei UI" w:hAnsi="Microsoft YaHei UI" w:cs="Microsoft YaHei UI" w:eastAsia="Microsoft YaHei UI"/>
          <w:sz w:val="36"/>
          <w:szCs w:val="36"/>
          <w:color w:val="0F1C31"/>
          <w:spacing w:val="0"/>
          <w:w w:val="100"/>
        </w:rPr>
        <w:t>砖块添加消失</w:t>
      </w:r>
      <w:r>
        <w:rPr>
          <w:rFonts w:ascii="Microsoft YaHei UI" w:hAnsi="Microsoft YaHei UI" w:cs="Microsoft YaHei UI" w:eastAsia="Microsoft YaHei UI"/>
          <w:sz w:val="36"/>
          <w:szCs w:val="36"/>
          <w:color w:val="000000"/>
          <w:spacing w:val="0"/>
          <w:w w:val="100"/>
        </w:rPr>
      </w:r>
    </w:p>
    <w:p>
      <w:pPr>
        <w:jc w:val="center"/>
        <w:spacing w:after="0"/>
        <w:sectPr>
          <w:pgSz w:w="19200" w:h="10800" w:orient="landscape"/>
          <w:pgMar w:top="140" w:bottom="280" w:left="980" w:right="2780"/>
        </w:sectPr>
      </w:pPr>
      <w:rPr/>
    </w:p>
    <w:p>
      <w:pPr>
        <w:spacing w:before="0" w:after="0" w:line="890" w:lineRule="exact"/>
        <w:ind w:left="106" w:right="-20"/>
        <w:jc w:val="left"/>
        <w:tabs>
          <w:tab w:pos="1220" w:val="left"/>
        </w:tabs>
        <w:rPr>
          <w:rFonts w:ascii="Microsoft YaHei UI" w:hAnsi="Microsoft YaHei UI" w:cs="Microsoft YaHei UI" w:eastAsia="Microsoft YaHei UI"/>
          <w:sz w:val="78"/>
          <w:szCs w:val="78"/>
        </w:rPr>
      </w:pPr>
      <w:rPr/>
      <w:r>
        <w:rPr/>
        <w:pict>
          <v:group style="position:absolute;margin-left:0pt;margin-top:0pt;width:960pt;height:539.999878pt;mso-position-horizontal-relative:page;mso-position-vertical-relative:page;z-index:-874" coordorigin="0,0" coordsize="19200,10800">
            <v:shape style="position:absolute;left:0;top:0;width:19200;height:10800" type="#_x0000_t75">
              <v:imagedata r:id="rId43" o:title=""/>
            </v:shape>
            <v:group style="position:absolute;left:5484;top:4009;width:2824;height:1574" coordorigin="5484,4009" coordsize="2824,1574">
              <v:shape style="position:absolute;left:5484;top:4009;width:2824;height:1574" coordorigin="5484,4009" coordsize="2824,1574" path="m7534,5435l6703,5435,6716,5449,6731,5461,6745,5473,6761,5483,6777,5495,6794,5505,6812,5513,6830,5523,6888,5547,6950,5565,6972,5569,7012,5577,7051,5581,7091,5583,7169,5583,7245,5573,7352,5545,7417,5517,7476,5483,7526,5443,7534,5435e" filled="t" fillcolor="#A4A4A4" stroked="f">
                <v:path arrowok="t"/>
                <v:fill/>
              </v:shape>
              <v:shape style="position:absolute;left:5484;top:4009;width:2824;height:1574" coordorigin="5484,4009" coordsize="2824,1574" path="m6282,4147l6241,4147,6160,4155,6084,4171,6014,4195,5951,4225,5896,4259,5849,4301,5798,4371,5772,4447,5770,4473,5770,4501,5774,4527,5765,4533,5699,4543,5638,4563,5584,4591,5528,4639,5491,4703,5484,4753,5485,4771,5510,4835,5562,4891,5579,4905,5598,4917,5618,4927,5639,4937,5622,4951,5580,4999,5556,5071,5556,5089,5558,5107,5586,5173,5641,5229,5698,5261,5741,5277,5764,5285,5837,5297,5915,5297,5919,5301,5975,5355,6038,5397,6110,5433,6229,5471,6314,5485,6358,5489,6445,5489,6533,5481,6620,5463,6703,5435,7534,5435,7548,5421,7568,5399,7585,5373,7599,5347,8041,5347,8119,5307,8181,5255,8225,5195,8247,5127,8249,5105,8270,5101,8351,5087,8409,5069,8480,5039,8540,5001,8590,4961,8643,4891,8671,4815,8675,4765,8673,4739,8648,4661,8595,4589,8572,4567,8579,4557,8601,4491,8603,4469,8603,4449,8587,4387,8551,4331,8497,4281,8452,4253,8427,4239,8401,4229,8373,4219,8343,4209,8312,4203,8308,4191,6515,4191,6460,4173,6441,4169,6422,4163,6402,4159,6383,4157,6363,4153,6323,4149,6303,4149,6282,4147e" filled="t" fillcolor="#A4A4A4" stroked="f">
                <v:path arrowok="t"/>
                <v:fill/>
              </v:shape>
              <v:shape style="position:absolute;left:5484;top:4009;width:2824;height:1574" coordorigin="5484,4009" coordsize="2824,1574" path="m8041,5347l7599,5347,7617,5355,7655,5367,7674,5371,7693,5377,7713,5381,7795,5389,7851,5389,7919,5381,7951,5375,7982,5367,8012,5359,8041,5347e" filled="t" fillcolor="#A4A4A4" stroked="f">
                <v:path arrowok="t"/>
                <v:fill/>
              </v:shape>
              <v:shape style="position:absolute;left:5484;top:4009;width:2824;height:1574" coordorigin="5484,4009" coordsize="2824,1574" path="m6902,4053l6841,4053,6811,4055,6723,4071,6642,4099,6571,4139,6515,4191,8308,4191,8276,4135,7142,4127,7125,4117,7108,4109,7090,4099,7071,4091,7052,4083,6993,4067,6963,4061,6902,4053e" filled="t" fillcolor="#A4A4A4" stroked="f">
                <v:path arrowok="t"/>
                <v:fill/>
              </v:shape>
              <v:shape style="position:absolute;left:5484;top:4009;width:2824;height:1574" coordorigin="5484,4009" coordsize="2824,1574" path="m7452,4009l7402,4009,7377,4013,7353,4015,7329,4021,7306,4025,7283,4033,7221,4061,7169,4097,7155,4113,7142,4127,8269,4127,8262,4119,8247,4105,8231,4091,8227,4089,7681,4089,7666,4077,7595,4039,7526,4019,7477,4011,7452,4009e" filled="t" fillcolor="#A4A4A4" stroked="f">
                <v:path arrowok="t"/>
                <v:fill/>
              </v:shape>
              <v:shape style="position:absolute;left:5484;top:4009;width:2824;height:1574" coordorigin="5484,4009" coordsize="2824,1574" path="m7986,4009l7931,4009,7903,4011,7822,4025,7747,4051,7681,4089,8227,4089,8169,4055,8094,4027,8013,4011,7986,4009e" filled="t" fillcolor="#A4A4A4" stroked="f">
                <v:path arrowok="t"/>
                <v:fill/>
              </v:shape>
            </v:group>
            <v:group style="position:absolute;left:5484;top:4008;width:3191;height:1575" coordorigin="5484,4008" coordsize="3191,1575">
              <v:shape style="position:absolute;left:5484;top:4008;width:3191;height:1575" coordorigin="5484,4008" coordsize="3191,1575" path="m5774,4527l5770,4500,5770,4473,5772,4446,5798,4369,5849,4300,5896,4259,5951,4223,6014,4193,6084,4170,6160,4155,6221,4148,6262,4147,6282,4147,6343,4151,6402,4159,6479,4178,6515,4191,6532,4172,6593,4124,6668,4088,6751,4064,6841,4053,6871,4052,6902,4053,6963,4060,7023,4074,7090,4099,7142,4127,7155,4112,7203,4071,7262,4040,7329,4019,7402,4009,7427,4008,7452,4009,7526,4018,7595,4039,7650,4066,7681,4088,7702,4075,7771,4041,7849,4019,7931,4009,7958,4008,7986,4009,8068,4019,8145,4043,8212,4078,8262,4119,8306,4184,8312,4201,8343,4209,8401,4227,8476,4265,8535,4312,8577,4367,8600,4427,8603,4468,8601,4489,8579,4555,8572,4567,8595,4589,8633,4637,8667,4712,8675,4764,8674,4789,8655,4866,8610,4937,8566,4981,8511,5020,8445,5054,8371,5081,8311,5095,8249,5104,8247,5127,8225,5194,8181,5255,8119,5306,8041,5347,7982,5367,7919,5381,7851,5388,7816,5388,7795,5388,7733,5383,7674,5371,7599,5347,7585,5373,7548,5421,7502,5463,7447,5500,7385,5531,7318,5555,7245,5572,7169,5582,7130,5583,7091,5583,7012,5576,6950,5564,6888,5546,6830,5522,6777,5493,6716,5448,6703,5435,6662,5450,6577,5473,6490,5486,6401,5489,6358,5488,6271,5478,6188,5459,6110,5432,6038,5397,5975,5354,5921,5303,5915,5296,5888,5297,5812,5293,5741,5277,5678,5251,5625,5216,5576,5158,5556,5088,5556,5070,5580,4998,5622,4951,5639,4936,5618,4926,5562,4891,5510,4834,5485,4769,5484,4753,5484,4736,5505,4670,5554,4612,5619,4571,5678,4548,5742,4535,5765,4532,5774,4527xe" filled="f" stroked="t" strokeweight=".96pt" strokecolor="#787878">
                <v:path arrowok="t"/>
              </v:shape>
            </v:group>
            <v:group style="position:absolute;left:5655;top:4932;width:178;height:26" coordorigin="5655,4932" coordsize="178,26">
              <v:shape style="position:absolute;left:5655;top:4932;width:178;height:26" coordorigin="5655,4932" coordsize="178,26" path="m5833,4957l5812,4958,5792,4958,5771,4956,5711,4948,5673,4938,5655,4932e" filled="f" stroked="t" strokeweight=".96pt" strokecolor="#787878">
                <v:path arrowok="t"/>
              </v:shape>
            </v:group>
            <v:group style="position:absolute;left:5919;top:5275;width:79;height:14" coordorigin="5919,5275" coordsize="79,14">
              <v:shape style="position:absolute;left:5919;top:5275;width:79;height:14" coordorigin="5919,5275" coordsize="79,14" path="m5998,5275l5978,5280,5959,5284,5939,5287,5919,5289e" filled="f" stroked="t" strokeweight=".96pt" strokecolor="#787878">
                <v:path arrowok="t"/>
              </v:shape>
            </v:group>
            <v:group style="position:absolute;left:6653;top:5365;width:49;height:63" coordorigin="6653,5365" coordsize="49,63">
              <v:shape style="position:absolute;left:6653;top:5365;width:49;height:63" coordorigin="6653,5365" coordsize="49,63" path="m6702,5428l6688,5413,6675,5397,6663,5381,6653,5365e" filled="f" stroked="t" strokeweight=".96pt" strokecolor="#787878">
                <v:path arrowok="t"/>
              </v:shape>
            </v:group>
            <v:group style="position:absolute;left:7598;top:5270;width:15;height:58" coordorigin="7598,5270" coordsize="15,58">
              <v:shape style="position:absolute;left:7598;top:5270;width:15;height:58" coordorigin="7598,5270" coordsize="15,58" path="m7613,5270l7610,5289,7605,5308,7598,5328e" filled="f" stroked="t" strokeweight=".96pt" strokecolor="#787878">
                <v:path arrowok="t"/>
              </v:shape>
            </v:group>
            <v:group style="position:absolute;left:8004;top:4840;width:239;height:246" coordorigin="8004,4840" coordsize="239,246">
              <v:shape style="position:absolute;left:8004;top:4840;width:239;height:246" coordorigin="8004,4840" coordsize="239,246" path="m8004,4840l8074,4869,8134,4905,8182,4948,8226,5014,8242,5067,8244,5085e" filled="f" stroked="t" strokeweight=".96pt" strokecolor="#787878">
                <v:path arrowok="t"/>
              </v:shape>
            </v:group>
            <v:group style="position:absolute;left:8468;top:4563;width:102;height:95" coordorigin="8468,4563" coordsize="102,95">
              <v:shape style="position:absolute;left:8468;top:4563;width:102;height:95" coordorigin="8468,4563" coordsize="102,95" path="m8570,4563l8519,4621,8486,4646,8468,4658e" filled="f" stroked="t" strokeweight=".96pt" strokecolor="#787878">
                <v:path arrowok="t"/>
              </v:shape>
            </v:group>
            <v:group style="position:absolute;left:8314;top:4201;width:6;height:40" coordorigin="8314,4201" coordsize="6,40">
              <v:shape style="position:absolute;left:8314;top:4201;width:6;height:40" coordorigin="8314,4201" coordsize="6,40" path="m8314,4201l8318,4221,8319,4241e" filled="f" stroked="t" strokeweight=".96pt" strokecolor="#787878">
                <v:path arrowok="t"/>
              </v:shape>
            </v:group>
            <v:group style="position:absolute;left:7632;top:4089;width:54;height:59" coordorigin="7632,4089" coordsize="54,59">
              <v:shape style="position:absolute;left:7632;top:4089;width:54;height:59" coordorigin="7632,4089" coordsize="54,59" path="m7632,4147l7643,4132,7656,4117,7670,4102,7686,4089e" filled="f" stroked="t" strokeweight=".96pt" strokecolor="#787878">
                <v:path arrowok="t"/>
              </v:shape>
            </v:group>
            <v:group style="position:absolute;left:7120;top:4139;width:16;height:36" coordorigin="7120,4139" coordsize="16,36">
              <v:shape style="position:absolute;left:7120;top:4139;width:16;height:36" coordorigin="7120,4139" coordsize="16,36" path="m7120,4175l7127,4157,7136,4139e" filled="f" stroked="t" strokeweight=".96pt" strokecolor="#787878">
                <v:path arrowok="t"/>
              </v:shape>
            </v:group>
            <v:group style="position:absolute;left:6519;top:4192;width:90;height:45" coordorigin="6519,4192" coordsize="90,45">
              <v:shape style="position:absolute;left:6519;top:4192;width:90;height:45" coordorigin="6519,4192" coordsize="90,45" path="m6519,4192l6538,4200,6557,4209,6575,4218,6592,4227,6609,4237e" filled="f" stroked="t" strokeweight=".96pt" strokecolor="#787878">
                <v:path arrowok="t"/>
              </v:shape>
            </v:group>
            <v:group style="position:absolute;left:5777;top:4541;width:13;height:38" coordorigin="5777,4541" coordsize="13,38">
              <v:shape style="position:absolute;left:5777;top:4541;width:13;height:38" coordorigin="5777,4541" coordsize="13,38" path="m5791,4579l5783,4560,5777,4541e" filled="f" stroked="t" strokeweight=".96pt" strokecolor="#787878">
                <v:path arrowok="t"/>
              </v:shape>
              <v:shape style="position:absolute;left:9533;top:4788;width:4166;height:3046" type="#_x0000_t75">
                <v:imagedata r:id="rId44" o:title=""/>
              </v:shape>
            </v:group>
            <v:group style="position:absolute;left:9853;top:5375;width:3434;height:2266" coordorigin="9853,5375" coordsize="3434,2266">
              <v:shape style="position:absolute;left:9853;top:5375;width:3434;height:2266" coordorigin="9853,5375" coordsize="3434,2266" path="m9853,7640l13288,7640,13288,5375,9853,5375,9853,7640xe" filled="f" stroked="t" strokeweight="1.56pt" strokecolor="#FF0000">
                <v:path arrowok="t"/>
              </v:shape>
            </v:group>
            <w10:wrap type="none"/>
          </v:group>
        </w:pict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15"/>
        </w:rPr>
        <w:t>02</w:t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15"/>
        </w:rPr>
        <w:tab/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15"/>
        </w:rPr>
      </w:r>
      <w:r>
        <w:rPr>
          <w:rFonts w:ascii="Microsoft YaHei UI" w:hAnsi="Microsoft YaHei UI" w:cs="Microsoft YaHei UI" w:eastAsia="Microsoft YaHei UI"/>
          <w:sz w:val="78"/>
          <w:szCs w:val="78"/>
          <w:color w:val="E7E6E6"/>
          <w:spacing w:val="0"/>
          <w:w w:val="100"/>
          <w:position w:val="-2"/>
        </w:rPr>
        <w:t>课堂任务</w:t>
      </w:r>
      <w:r>
        <w:rPr>
          <w:rFonts w:ascii="Microsoft YaHei UI" w:hAnsi="Microsoft YaHei UI" w:cs="Microsoft YaHei UI" w:eastAsia="Microsoft YaHei UI"/>
          <w:sz w:val="78"/>
          <w:szCs w:val="78"/>
          <w:color w:val="000000"/>
          <w:spacing w:val="0"/>
          <w:w w:val="100"/>
          <w:position w:val="0"/>
        </w:rPr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6" w:lineRule="exact"/>
        <w:ind w:left="5614" w:right="8835"/>
        <w:jc w:val="center"/>
        <w:rPr>
          <w:rFonts w:ascii="Microsoft YaHei UI" w:hAnsi="Microsoft YaHei UI" w:cs="Microsoft YaHei UI" w:eastAsia="Microsoft YaHei UI"/>
          <w:sz w:val="28"/>
          <w:szCs w:val="28"/>
        </w:rPr>
      </w:pPr>
      <w:rPr/>
      <w:r>
        <w:rPr>
          <w:rFonts w:ascii="Microsoft YaHei UI" w:hAnsi="Microsoft YaHei UI" w:cs="Microsoft YaHei UI" w:eastAsia="Microsoft YaHei UI"/>
          <w:sz w:val="28"/>
          <w:szCs w:val="28"/>
          <w:color w:val="0F1C31"/>
          <w:spacing w:val="0"/>
          <w:w w:val="100"/>
        </w:rPr>
        <w:t>第十节</w:t>
      </w:r>
      <w:r>
        <w:rPr>
          <w:rFonts w:ascii="Microsoft YaHei UI" w:hAnsi="Microsoft YaHei UI" w:cs="Microsoft YaHei UI" w:eastAsia="Microsoft YaHei UI"/>
          <w:sz w:val="28"/>
          <w:szCs w:val="28"/>
          <w:color w:val="000000"/>
          <w:spacing w:val="0"/>
          <w:w w:val="100"/>
        </w:rPr>
      </w:r>
    </w:p>
    <w:p>
      <w:pPr>
        <w:spacing w:before="0" w:after="0" w:line="433" w:lineRule="exact"/>
        <w:ind w:left="5332" w:right="8554"/>
        <w:jc w:val="center"/>
        <w:rPr>
          <w:rFonts w:ascii="Microsoft YaHei UI" w:hAnsi="Microsoft YaHei UI" w:cs="Microsoft YaHei UI" w:eastAsia="Microsoft YaHei UI"/>
          <w:sz w:val="36"/>
          <w:szCs w:val="36"/>
        </w:rPr>
      </w:pPr>
      <w:rPr/>
      <w:r>
        <w:rPr>
          <w:rFonts w:ascii="Microsoft YaHei UI" w:hAnsi="Microsoft YaHei UI" w:cs="Microsoft YaHei UI" w:eastAsia="Microsoft YaHei UI"/>
          <w:sz w:val="36"/>
          <w:szCs w:val="36"/>
          <w:color w:val="0F1C31"/>
          <w:spacing w:val="0"/>
          <w:w w:val="100"/>
        </w:rPr>
        <w:t>游戏结束</w:t>
      </w:r>
      <w:r>
        <w:rPr>
          <w:rFonts w:ascii="Microsoft YaHei UI" w:hAnsi="Microsoft YaHei UI" w:cs="Microsoft YaHei UI" w:eastAsia="Microsoft YaHei UI"/>
          <w:sz w:val="36"/>
          <w:szCs w:val="36"/>
          <w:color w:val="000000"/>
          <w:spacing w:val="0"/>
          <w:w w:val="100"/>
        </w:rPr>
      </w:r>
    </w:p>
    <w:p>
      <w:pPr>
        <w:jc w:val="center"/>
        <w:spacing w:after="0"/>
        <w:sectPr>
          <w:pgSz w:w="19200" w:h="10800" w:orient="landscape"/>
          <w:pgMar w:top="140" w:bottom="280" w:left="980" w:right="2780"/>
        </w:sectPr>
      </w:pPr>
      <w:rPr/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/>
        <w:pict>
          <v:group style="position:absolute;margin-left:0pt;margin-top:0pt;width:960pt;height:539.999878pt;mso-position-horizontal-relative:page;mso-position-vertical-relative:page;z-index:-873" coordorigin="0,0" coordsize="19200,10800">
            <v:shape style="position:absolute;left:0;top:0;width:19200;height:10800" type="#_x0000_t75">
              <v:imagedata r:id="rId45" o:title=""/>
            </v:shape>
            <v:shape style="position:absolute;left:4397;top:5220;width:1654;height:1646" type="#_x0000_t75">
              <v:imagedata r:id="rId46" o:title=""/>
            </v:shape>
            <w10:wrap type="none"/>
          </v:group>
        </w:pict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328" w:lineRule="exact"/>
        <w:ind w:left="1973" w:right="-20"/>
        <w:jc w:val="left"/>
        <w:tabs>
          <w:tab w:pos="4480" w:val="left"/>
        </w:tabs>
        <w:rPr>
          <w:rFonts w:ascii="Microsoft YaHei UI" w:hAnsi="Microsoft YaHei UI" w:cs="Microsoft YaHei UI" w:eastAsia="Microsoft YaHei UI"/>
          <w:sz w:val="120"/>
          <w:szCs w:val="120"/>
        </w:rPr>
      </w:pPr>
      <w:rPr/>
      <w:r>
        <w:rPr>
          <w:rFonts w:ascii="Impact" w:hAnsi="Impact" w:cs="Impact" w:eastAsia="Impact"/>
          <w:sz w:val="88"/>
          <w:szCs w:val="88"/>
          <w:color w:val="FFFFFF"/>
          <w:spacing w:val="0"/>
          <w:w w:val="100"/>
          <w:position w:val="17"/>
        </w:rPr>
        <w:t>03</w:t>
        <w:tab/>
      </w:r>
      <w:r>
        <w:rPr>
          <w:rFonts w:ascii="Impact" w:hAnsi="Impact" w:cs="Impact" w:eastAsia="Impact"/>
          <w:sz w:val="88"/>
          <w:szCs w:val="88"/>
          <w:color w:val="FFFFFF"/>
          <w:spacing w:val="0"/>
          <w:w w:val="100"/>
          <w:position w:val="17"/>
        </w:rPr>
      </w:r>
      <w:r>
        <w:rPr>
          <w:rFonts w:ascii="Microsoft YaHei UI" w:hAnsi="Microsoft YaHei UI" w:cs="Microsoft YaHei UI" w:eastAsia="Microsoft YaHei UI"/>
          <w:sz w:val="120"/>
          <w:szCs w:val="120"/>
          <w:color w:val="E7E6E6"/>
          <w:spacing w:val="0"/>
          <w:w w:val="100"/>
          <w:position w:val="4"/>
        </w:rPr>
        <w:t>升级任务</w:t>
      </w:r>
      <w:r>
        <w:rPr>
          <w:rFonts w:ascii="Microsoft YaHei UI" w:hAnsi="Microsoft YaHei UI" w:cs="Microsoft YaHei UI" w:eastAsia="Microsoft YaHei UI"/>
          <w:sz w:val="120"/>
          <w:szCs w:val="12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9200" w:h="10800" w:orient="landscape"/>
          <w:pgMar w:top="980" w:bottom="280" w:left="2780" w:right="2780"/>
        </w:sectPr>
      </w:pPr>
      <w:rPr/>
    </w:p>
    <w:p>
      <w:pPr>
        <w:spacing w:before="0" w:after="0" w:line="900" w:lineRule="exact"/>
        <w:ind w:left="277" w:right="-20"/>
        <w:jc w:val="left"/>
        <w:tabs>
          <w:tab w:pos="1400" w:val="left"/>
        </w:tabs>
        <w:rPr>
          <w:rFonts w:ascii="Microsoft YaHei UI" w:hAnsi="Microsoft YaHei UI" w:cs="Microsoft YaHei UI" w:eastAsia="Microsoft YaHei UI"/>
          <w:sz w:val="80"/>
          <w:szCs w:val="80"/>
        </w:rPr>
      </w:pPr>
      <w:rPr/>
      <w:r>
        <w:rPr/>
        <w:pict>
          <v:shape style="position:absolute;margin-left:0pt;margin-top:0pt;width:960pt;height:539.999878pt;mso-position-horizontal-relative:page;mso-position-vertical-relative:page;z-index:-872" type="#_x0000_t75">
            <v:imagedata r:id="rId47" o:title=""/>
          </v:shape>
        </w:pict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16"/>
        </w:rPr>
        <w:t>03</w:t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16"/>
        </w:rPr>
        <w:tab/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16"/>
        </w:rPr>
      </w:r>
      <w:r>
        <w:rPr>
          <w:rFonts w:ascii="Microsoft YaHei UI" w:hAnsi="Microsoft YaHei UI" w:cs="Microsoft YaHei UI" w:eastAsia="Microsoft YaHei UI"/>
          <w:sz w:val="80"/>
          <w:szCs w:val="80"/>
          <w:color w:val="E7E6E6"/>
          <w:spacing w:val="0"/>
          <w:w w:val="100"/>
          <w:position w:val="-2"/>
        </w:rPr>
        <w:t>升级任务</w:t>
      </w:r>
      <w:r>
        <w:rPr>
          <w:rFonts w:ascii="Microsoft YaHei UI" w:hAnsi="Microsoft YaHei UI" w:cs="Microsoft YaHei UI" w:eastAsia="Microsoft YaHei UI"/>
          <w:sz w:val="80"/>
          <w:szCs w:val="8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71" w:lineRule="exact"/>
        <w:ind w:left="118" w:right="-20"/>
        <w:jc w:val="left"/>
        <w:tabs>
          <w:tab w:pos="640" w:val="left"/>
        </w:tabs>
        <w:rPr>
          <w:rFonts w:ascii="Microsoft YaHei UI" w:hAnsi="Microsoft YaHei UI" w:cs="Microsoft YaHei UI" w:eastAsia="Microsoft YaHei UI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color w:val="E7E6E6"/>
          <w:spacing w:val="0"/>
          <w:w w:val="100"/>
          <w:position w:val="1"/>
        </w:rPr>
        <w:t>•</w:t>
        <w:tab/>
      </w:r>
      <w:r>
        <w:rPr>
          <w:rFonts w:ascii="Arial" w:hAnsi="Arial" w:cs="Arial" w:eastAsia="Arial"/>
          <w:sz w:val="48"/>
          <w:szCs w:val="48"/>
          <w:color w:val="E7E6E6"/>
          <w:spacing w:val="0"/>
          <w:w w:val="100"/>
          <w:position w:val="1"/>
        </w:rPr>
      </w:r>
      <w:r>
        <w:rPr>
          <w:rFonts w:ascii="Microsoft YaHei UI" w:hAnsi="Microsoft YaHei UI" w:cs="Microsoft YaHei UI" w:eastAsia="Microsoft YaHei UI"/>
          <w:sz w:val="48"/>
          <w:szCs w:val="48"/>
          <w:color w:val="E7E6E6"/>
          <w:spacing w:val="0"/>
          <w:w w:val="100"/>
          <w:b/>
          <w:bCs/>
          <w:position w:val="1"/>
        </w:rPr>
        <w:t>修改移动方式</w:t>
      </w:r>
      <w:r>
        <w:rPr>
          <w:rFonts w:ascii="Microsoft YaHei UI" w:hAnsi="Microsoft YaHei UI" w:cs="Microsoft YaHei UI" w:eastAsia="Microsoft YaHei UI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350" w:lineRule="auto"/>
        <w:ind w:left="3047" w:right="448"/>
        <w:jc w:val="left"/>
        <w:rPr>
          <w:rFonts w:ascii="Microsoft YaHei UI" w:hAnsi="Microsoft YaHei UI" w:cs="Microsoft YaHei UI" w:eastAsia="Microsoft YaHei UI"/>
          <w:sz w:val="48"/>
          <w:szCs w:val="48"/>
        </w:rPr>
      </w:pPr>
      <w:rPr/>
      <w:r>
        <w:rPr>
          <w:rFonts w:ascii="Microsoft YaHei UI" w:hAnsi="Microsoft YaHei UI" w:cs="Microsoft YaHei UI" w:eastAsia="Microsoft YaHei UI"/>
          <w:sz w:val="48"/>
          <w:szCs w:val="48"/>
          <w:color w:val="FAE12C"/>
          <w:spacing w:val="0"/>
          <w:w w:val="100"/>
        </w:rPr>
        <w:t>练习：熟悉坐标与坐标轴，自行探索</w:t>
      </w:r>
      <w:r>
        <w:rPr>
          <w:rFonts w:ascii="Microsoft YaHei UI" w:hAnsi="Microsoft YaHei UI" w:cs="Microsoft YaHei UI" w:eastAsia="Microsoft YaHei UI"/>
          <w:sz w:val="48"/>
          <w:szCs w:val="48"/>
          <w:color w:val="FAE12C"/>
          <w:spacing w:val="0"/>
          <w:w w:val="100"/>
        </w:rPr>
        <w:t> </w:t>
      </w:r>
      <w:r>
        <w:rPr>
          <w:rFonts w:ascii="Microsoft YaHei UI" w:hAnsi="Microsoft YaHei UI" w:cs="Microsoft YaHei UI" w:eastAsia="Microsoft YaHei UI"/>
          <w:sz w:val="48"/>
          <w:szCs w:val="48"/>
          <w:color w:val="FAE12C"/>
          <w:spacing w:val="0"/>
          <w:w w:val="100"/>
        </w:rPr>
        <w:t>scra</w:t>
      </w:r>
      <w:r>
        <w:rPr>
          <w:rFonts w:ascii="Microsoft YaHei UI" w:hAnsi="Microsoft YaHei UI" w:cs="Microsoft YaHei UI" w:eastAsia="Microsoft YaHei UI"/>
          <w:sz w:val="48"/>
          <w:szCs w:val="48"/>
          <w:color w:val="FAE12C"/>
          <w:spacing w:val="-6"/>
          <w:w w:val="100"/>
        </w:rPr>
        <w:t>t</w:t>
      </w:r>
      <w:r>
        <w:rPr>
          <w:rFonts w:ascii="Microsoft YaHei UI" w:hAnsi="Microsoft YaHei UI" w:cs="Microsoft YaHei UI" w:eastAsia="Microsoft YaHei UI"/>
          <w:sz w:val="48"/>
          <w:szCs w:val="48"/>
          <w:color w:val="FAE12C"/>
          <w:spacing w:val="0"/>
          <w:w w:val="100"/>
        </w:rPr>
        <w:t>ch</w:t>
      </w:r>
      <w:r>
        <w:rPr>
          <w:rFonts w:ascii="Microsoft YaHei UI" w:hAnsi="Microsoft YaHei UI" w:cs="Microsoft YaHei UI" w:eastAsia="Microsoft YaHei UI"/>
          <w:sz w:val="48"/>
          <w:szCs w:val="48"/>
          <w:color w:val="FAE12C"/>
          <w:spacing w:val="-13"/>
          <w:w w:val="100"/>
        </w:rPr>
        <w:t> </w:t>
      </w:r>
      <w:r>
        <w:rPr>
          <w:rFonts w:ascii="Microsoft YaHei UI" w:hAnsi="Microsoft YaHei UI" w:cs="Microsoft YaHei UI" w:eastAsia="Microsoft YaHei UI"/>
          <w:sz w:val="48"/>
          <w:szCs w:val="48"/>
          <w:color w:val="FAE12C"/>
          <w:spacing w:val="0"/>
          <w:w w:val="100"/>
        </w:rPr>
        <w:t>舞台区的宽</w:t>
      </w:r>
      <w:r>
        <w:rPr>
          <w:rFonts w:ascii="Microsoft YaHei UI" w:hAnsi="Microsoft YaHei UI" w:cs="Microsoft YaHei UI" w:eastAsia="Microsoft YaHei UI"/>
          <w:sz w:val="48"/>
          <w:szCs w:val="48"/>
          <w:color w:val="FAE12C"/>
          <w:spacing w:val="0"/>
          <w:w w:val="100"/>
        </w:rPr>
        <w:t> </w:t>
      </w:r>
      <w:r>
        <w:rPr>
          <w:rFonts w:ascii="Microsoft YaHei UI" w:hAnsi="Microsoft YaHei UI" w:cs="Microsoft YaHei UI" w:eastAsia="Microsoft YaHei UI"/>
          <w:sz w:val="48"/>
          <w:szCs w:val="48"/>
          <w:color w:val="FAE12C"/>
          <w:spacing w:val="0"/>
          <w:w w:val="100"/>
        </w:rPr>
        <w:t>度与高度是多少？</w:t>
      </w:r>
      <w:r>
        <w:rPr>
          <w:rFonts w:ascii="Microsoft YaHei UI" w:hAnsi="Microsoft YaHei UI" w:cs="Microsoft YaHei UI" w:eastAsia="Microsoft YaHei UI"/>
          <w:sz w:val="48"/>
          <w:szCs w:val="48"/>
          <w:color w:val="000000"/>
          <w:spacing w:val="0"/>
          <w:w w:val="100"/>
        </w:rPr>
      </w:r>
    </w:p>
    <w:p>
      <w:pPr>
        <w:spacing w:before="82" w:after="0" w:line="240" w:lineRule="auto"/>
        <w:ind w:left="3047" w:right="-20"/>
        <w:jc w:val="left"/>
        <w:rPr>
          <w:rFonts w:ascii="Microsoft YaHei UI" w:hAnsi="Microsoft YaHei UI" w:cs="Microsoft YaHei UI" w:eastAsia="Microsoft YaHei UI"/>
          <w:sz w:val="48"/>
          <w:szCs w:val="48"/>
        </w:rPr>
      </w:pPr>
      <w:rPr/>
      <w:r>
        <w:rPr>
          <w:rFonts w:ascii="Microsoft YaHei UI" w:hAnsi="Microsoft YaHei UI" w:cs="Microsoft YaHei UI" w:eastAsia="Microsoft YaHei UI"/>
          <w:sz w:val="48"/>
          <w:szCs w:val="48"/>
          <w:color w:val="FAE12C"/>
          <w:spacing w:val="0"/>
          <w:w w:val="100"/>
        </w:rPr>
        <w:t>如何修改程序让砖块纵向依次出现？</w:t>
      </w:r>
      <w:r>
        <w:rPr>
          <w:rFonts w:ascii="Microsoft YaHei UI" w:hAnsi="Microsoft YaHei UI" w:cs="Microsoft YaHei UI" w:eastAsia="Microsoft YaHei UI"/>
          <w:sz w:val="48"/>
          <w:szCs w:val="48"/>
          <w:color w:val="000000"/>
          <w:spacing w:val="0"/>
          <w:w w:val="100"/>
        </w:rPr>
      </w:r>
    </w:p>
    <w:p>
      <w:pPr>
        <w:jc w:val="left"/>
        <w:spacing w:after="0"/>
        <w:sectPr>
          <w:pgSz w:w="19200" w:h="10800" w:orient="landscape"/>
          <w:pgMar w:top="140" w:bottom="280" w:left="800" w:right="2780"/>
        </w:sectPr>
      </w:pPr>
      <w:rPr/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/>
        <w:pict>
          <v:group style="position:absolute;margin-left:0pt;margin-top:0pt;width:960pt;height:539.999878pt;mso-position-horizontal-relative:page;mso-position-vertical-relative:page;z-index:-871" coordorigin="0,0" coordsize="19200,10800">
            <v:shape style="position:absolute;left:0;top:0;width:19200;height:10800" type="#_x0000_t75">
              <v:imagedata r:id="rId48" o:title=""/>
            </v:shape>
            <v:shape style="position:absolute;left:4397;top:5220;width:1654;height:1646" type="#_x0000_t75">
              <v:imagedata r:id="rId49" o:title=""/>
            </v:shape>
            <w10:wrap type="none"/>
          </v:group>
        </w:pict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328" w:lineRule="exact"/>
        <w:ind w:left="1988" w:right="-20"/>
        <w:jc w:val="left"/>
        <w:tabs>
          <w:tab w:pos="4480" w:val="left"/>
        </w:tabs>
        <w:rPr>
          <w:rFonts w:ascii="Microsoft YaHei UI" w:hAnsi="Microsoft YaHei UI" w:cs="Microsoft YaHei UI" w:eastAsia="Microsoft YaHei UI"/>
          <w:sz w:val="120"/>
          <w:szCs w:val="120"/>
        </w:rPr>
      </w:pPr>
      <w:rPr/>
      <w:r>
        <w:rPr>
          <w:rFonts w:ascii="Impact" w:hAnsi="Impact" w:cs="Impact" w:eastAsia="Impact"/>
          <w:sz w:val="88"/>
          <w:szCs w:val="88"/>
          <w:color w:val="FFFFFF"/>
          <w:spacing w:val="0"/>
          <w:w w:val="100"/>
          <w:position w:val="17"/>
        </w:rPr>
        <w:t>04</w:t>
        <w:tab/>
      </w:r>
      <w:r>
        <w:rPr>
          <w:rFonts w:ascii="Impact" w:hAnsi="Impact" w:cs="Impact" w:eastAsia="Impact"/>
          <w:sz w:val="88"/>
          <w:szCs w:val="88"/>
          <w:color w:val="FFFFFF"/>
          <w:spacing w:val="0"/>
          <w:w w:val="100"/>
          <w:position w:val="17"/>
        </w:rPr>
      </w:r>
      <w:r>
        <w:rPr>
          <w:rFonts w:ascii="Microsoft YaHei UI" w:hAnsi="Microsoft YaHei UI" w:cs="Microsoft YaHei UI" w:eastAsia="Microsoft YaHei UI"/>
          <w:sz w:val="120"/>
          <w:szCs w:val="120"/>
          <w:color w:val="E7E6E6"/>
          <w:spacing w:val="0"/>
          <w:w w:val="100"/>
          <w:position w:val="4"/>
        </w:rPr>
        <w:t>知识拓展</w:t>
      </w:r>
      <w:r>
        <w:rPr>
          <w:rFonts w:ascii="Microsoft YaHei UI" w:hAnsi="Microsoft YaHei UI" w:cs="Microsoft YaHei UI" w:eastAsia="Microsoft YaHei UI"/>
          <w:sz w:val="120"/>
          <w:szCs w:val="12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9200" w:h="10800" w:orient="landscape"/>
          <w:pgMar w:top="980" w:bottom="280" w:left="2780" w:right="2780"/>
        </w:sectPr>
      </w:pPr>
      <w:rPr/>
    </w:p>
    <w:p>
      <w:pPr>
        <w:spacing w:before="0" w:after="0" w:line="892" w:lineRule="exact"/>
        <w:ind w:left="105" w:right="-20"/>
        <w:jc w:val="left"/>
        <w:tabs>
          <w:tab w:pos="1160" w:val="left"/>
        </w:tabs>
        <w:rPr>
          <w:rFonts w:ascii="Microsoft YaHei UI" w:hAnsi="Microsoft YaHei UI" w:cs="Microsoft YaHei UI" w:eastAsia="Microsoft YaHei UI"/>
          <w:sz w:val="80"/>
          <w:szCs w:val="80"/>
        </w:rPr>
      </w:pPr>
      <w:rPr/>
      <w:r>
        <w:rPr/>
        <w:pict>
          <v:group style="position:absolute;margin-left:0pt;margin-top:0pt;width:960pt;height:539.999878pt;mso-position-horizontal-relative:page;mso-position-vertical-relative:page;z-index:-870" coordorigin="0,0" coordsize="19200,10800">
            <v:shape style="position:absolute;left:0;top:0;width:19200;height:10800" type="#_x0000_t75">
              <v:imagedata r:id="rId50" o:title=""/>
            </v:shape>
            <v:shape style="position:absolute;left:10646;top:3223;width:5429;height:3643" type="#_x0000_t75">
              <v:imagedata r:id="rId51" o:title=""/>
            </v:shape>
            <w10:wrap type="none"/>
          </v:group>
        </w:pict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10"/>
        </w:rPr>
        <w:t>04</w:t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10"/>
        </w:rPr>
        <w:tab/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10"/>
        </w:rPr>
      </w:r>
      <w:r>
        <w:rPr>
          <w:rFonts w:ascii="Microsoft YaHei UI" w:hAnsi="Microsoft YaHei UI" w:cs="Microsoft YaHei UI" w:eastAsia="Microsoft YaHei UI"/>
          <w:sz w:val="80"/>
          <w:szCs w:val="80"/>
          <w:color w:val="E7E6E6"/>
          <w:spacing w:val="0"/>
          <w:w w:val="100"/>
          <w:position w:val="-2"/>
        </w:rPr>
        <w:t>英语</w:t>
      </w:r>
      <w:r>
        <w:rPr>
          <w:rFonts w:ascii="Microsoft YaHei UI" w:hAnsi="Microsoft YaHei UI" w:cs="Microsoft YaHei UI" w:eastAsia="Microsoft YaHei UI"/>
          <w:sz w:val="80"/>
          <w:szCs w:val="8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622" w:lineRule="exact"/>
        <w:ind w:left="999" w:right="-20"/>
        <w:jc w:val="left"/>
        <w:rPr>
          <w:rFonts w:ascii="Microsoft YaHei UI" w:hAnsi="Microsoft YaHei UI" w:cs="Microsoft YaHei UI" w:eastAsia="Microsoft YaHei UI"/>
          <w:sz w:val="53"/>
          <w:szCs w:val="53"/>
        </w:rPr>
      </w:pPr>
      <w:rPr/>
      <w:r>
        <w:rPr>
          <w:rFonts w:ascii="Microsoft YaHei UI" w:hAnsi="Microsoft YaHei UI" w:cs="Microsoft YaHei UI" w:eastAsia="Microsoft YaHei UI"/>
          <w:sz w:val="53"/>
          <w:szCs w:val="53"/>
          <w:color w:val="FFFF00"/>
          <w:spacing w:val="0"/>
          <w:w w:val="100"/>
          <w:position w:val="1"/>
        </w:rPr>
        <w:t>物理</w:t>
      </w:r>
      <w:r>
        <w:rPr>
          <w:rFonts w:ascii="Microsoft YaHei UI" w:hAnsi="Microsoft YaHei UI" w:cs="Microsoft YaHei UI" w:eastAsia="Microsoft YaHei UI"/>
          <w:sz w:val="53"/>
          <w:szCs w:val="53"/>
          <w:color w:val="FFFF00"/>
          <w:spacing w:val="0"/>
          <w:w w:val="100"/>
          <w:position w:val="1"/>
        </w:rPr>
        <w:t>:</w:t>
      </w:r>
      <w:r>
        <w:rPr>
          <w:rFonts w:ascii="Microsoft YaHei UI" w:hAnsi="Microsoft YaHei UI" w:cs="Microsoft YaHei UI" w:eastAsia="Microsoft YaHei UI"/>
          <w:sz w:val="53"/>
          <w:szCs w:val="53"/>
          <w:color w:val="000000"/>
          <w:spacing w:val="0"/>
          <w:w w:val="100"/>
          <w:position w:val="0"/>
        </w:rPr>
      </w:r>
    </w:p>
    <w:p>
      <w:pPr>
        <w:spacing w:before="0" w:after="0" w:line="609" w:lineRule="exact"/>
        <w:ind w:left="1519" w:right="-20"/>
        <w:jc w:val="left"/>
        <w:rPr>
          <w:rFonts w:ascii="Microsoft YaHei UI" w:hAnsi="Microsoft YaHei UI" w:cs="Microsoft YaHei UI" w:eastAsia="Microsoft YaHei UI"/>
          <w:sz w:val="48"/>
          <w:szCs w:val="48"/>
        </w:rPr>
      </w:pPr>
      <w:rPr/>
      <w:r>
        <w:rPr>
          <w:rFonts w:ascii="Microsoft YaHei UI" w:hAnsi="Microsoft YaHei UI" w:cs="Microsoft YaHei UI" w:eastAsia="Microsoft YaHei UI"/>
          <w:sz w:val="48"/>
          <w:szCs w:val="48"/>
          <w:color w:val="FFFFFF"/>
          <w:spacing w:val="0"/>
          <w:w w:val="100"/>
        </w:rPr>
        <w:t>牛顿第一定律</w:t>
      </w:r>
      <w:r>
        <w:rPr>
          <w:rFonts w:ascii="Microsoft YaHei UI" w:hAnsi="Microsoft YaHei UI" w:cs="Microsoft YaHei UI" w:eastAsia="Microsoft YaHei UI"/>
          <w:sz w:val="48"/>
          <w:szCs w:val="48"/>
          <w:color w:val="000000"/>
          <w:spacing w:val="0"/>
          <w:w w:val="100"/>
        </w:rPr>
      </w:r>
    </w:p>
    <w:p>
      <w:pPr>
        <w:jc w:val="left"/>
        <w:spacing w:after="0"/>
        <w:sectPr>
          <w:pgSz w:w="19200" w:h="10800" w:orient="landscape"/>
          <w:pgMar w:top="80" w:bottom="280" w:left="1040" w:right="2780"/>
        </w:sectPr>
      </w:pPr>
      <w:rPr/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/>
        <w:pict>
          <v:group style="position:absolute;margin-left:0pt;margin-top:0pt;width:960pt;height:539.999878pt;mso-position-horizontal-relative:page;mso-position-vertical-relative:page;z-index:-869" coordorigin="0,0" coordsize="19200,10800">
            <v:shape style="position:absolute;left:0;top:0;width:19200;height:10800" type="#_x0000_t75">
              <v:imagedata r:id="rId52" o:title=""/>
            </v:shape>
            <v:shape style="position:absolute;left:4397;top:5220;width:1654;height:1646" type="#_x0000_t75">
              <v:imagedata r:id="rId53" o:title=""/>
            </v:shape>
            <w10:wrap type="none"/>
          </v:group>
        </w:pict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328" w:lineRule="exact"/>
        <w:ind w:left="1971" w:right="-20"/>
        <w:jc w:val="left"/>
        <w:tabs>
          <w:tab w:pos="4480" w:val="left"/>
        </w:tabs>
        <w:rPr>
          <w:rFonts w:ascii="Microsoft YaHei UI" w:hAnsi="Microsoft YaHei UI" w:cs="Microsoft YaHei UI" w:eastAsia="Microsoft YaHei UI"/>
          <w:sz w:val="120"/>
          <w:szCs w:val="120"/>
        </w:rPr>
      </w:pPr>
      <w:rPr/>
      <w:r>
        <w:rPr>
          <w:rFonts w:ascii="Impact" w:hAnsi="Impact" w:cs="Impact" w:eastAsia="Impact"/>
          <w:sz w:val="88"/>
          <w:szCs w:val="88"/>
          <w:color w:val="FFFFFF"/>
          <w:spacing w:val="0"/>
          <w:w w:val="100"/>
          <w:position w:val="17"/>
        </w:rPr>
        <w:t>05</w:t>
        <w:tab/>
      </w:r>
      <w:r>
        <w:rPr>
          <w:rFonts w:ascii="Impact" w:hAnsi="Impact" w:cs="Impact" w:eastAsia="Impact"/>
          <w:sz w:val="88"/>
          <w:szCs w:val="88"/>
          <w:color w:val="FFFFFF"/>
          <w:spacing w:val="0"/>
          <w:w w:val="100"/>
          <w:position w:val="17"/>
        </w:rPr>
      </w:r>
      <w:r>
        <w:rPr>
          <w:rFonts w:ascii="Microsoft YaHei UI" w:hAnsi="Microsoft YaHei UI" w:cs="Microsoft YaHei UI" w:eastAsia="Microsoft YaHei UI"/>
          <w:sz w:val="120"/>
          <w:szCs w:val="120"/>
          <w:color w:val="E7E6E6"/>
          <w:spacing w:val="0"/>
          <w:w w:val="100"/>
          <w:position w:val="4"/>
        </w:rPr>
        <w:t>创意练习</w:t>
      </w:r>
      <w:r>
        <w:rPr>
          <w:rFonts w:ascii="Microsoft YaHei UI" w:hAnsi="Microsoft YaHei UI" w:cs="Microsoft YaHei UI" w:eastAsia="Microsoft YaHei UI"/>
          <w:sz w:val="120"/>
          <w:szCs w:val="12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9200" w:h="10800" w:orient="landscape"/>
          <w:pgMar w:top="980" w:bottom="280" w:left="2780" w:right="2780"/>
        </w:sectPr>
      </w:pPr>
      <w:rPr/>
    </w:p>
    <w:p>
      <w:pPr>
        <w:spacing w:before="0" w:after="0" w:line="892" w:lineRule="exact"/>
        <w:ind w:left="277" w:right="-20"/>
        <w:jc w:val="left"/>
        <w:tabs>
          <w:tab w:pos="1400" w:val="left"/>
        </w:tabs>
        <w:rPr>
          <w:rFonts w:ascii="Microsoft YaHei UI" w:hAnsi="Microsoft YaHei UI" w:cs="Microsoft YaHei UI" w:eastAsia="Microsoft YaHei UI"/>
          <w:sz w:val="80"/>
          <w:szCs w:val="80"/>
        </w:rPr>
      </w:pPr>
      <w:rPr/>
      <w:r>
        <w:rPr/>
        <w:pict>
          <v:shape style="position:absolute;margin-left:0pt;margin-top:0pt;width:960pt;height:539.999878pt;mso-position-horizontal-relative:page;mso-position-vertical-relative:page;z-index:-868" type="#_x0000_t75">
            <v:imagedata r:id="rId54" o:title=""/>
          </v:shape>
        </w:pict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9"/>
        </w:rPr>
        <w:t>05</w:t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9"/>
        </w:rPr>
        <w:tab/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9"/>
        </w:rPr>
      </w:r>
      <w:r>
        <w:rPr>
          <w:rFonts w:ascii="Microsoft YaHei UI" w:hAnsi="Microsoft YaHei UI" w:cs="Microsoft YaHei UI" w:eastAsia="Microsoft YaHei UI"/>
          <w:sz w:val="80"/>
          <w:szCs w:val="80"/>
          <w:color w:val="E7E6E6"/>
          <w:spacing w:val="0"/>
          <w:w w:val="100"/>
          <w:position w:val="-2"/>
        </w:rPr>
        <w:t>创意练习</w:t>
      </w:r>
      <w:r>
        <w:rPr>
          <w:rFonts w:ascii="Microsoft YaHei UI" w:hAnsi="Microsoft YaHei UI" w:cs="Microsoft YaHei UI" w:eastAsia="Microsoft YaHei UI"/>
          <w:sz w:val="80"/>
          <w:szCs w:val="8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544" w:lineRule="exact"/>
        <w:ind w:left="118" w:right="-20"/>
        <w:jc w:val="left"/>
        <w:tabs>
          <w:tab w:pos="640" w:val="left"/>
        </w:tabs>
        <w:rPr>
          <w:rFonts w:ascii="Microsoft YaHei UI" w:hAnsi="Microsoft YaHei UI" w:cs="Microsoft YaHei UI" w:eastAsia="Microsoft YaHei UI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color w:val="E7E6E6"/>
          <w:spacing w:val="0"/>
          <w:w w:val="100"/>
          <w:position w:val="-1"/>
        </w:rPr>
        <w:t>•</w:t>
        <w:tab/>
      </w:r>
      <w:r>
        <w:rPr>
          <w:rFonts w:ascii="Arial" w:hAnsi="Arial" w:cs="Arial" w:eastAsia="Arial"/>
          <w:sz w:val="48"/>
          <w:szCs w:val="48"/>
          <w:color w:val="E7E6E6"/>
          <w:spacing w:val="0"/>
          <w:w w:val="100"/>
          <w:position w:val="-1"/>
        </w:rPr>
      </w:r>
      <w:r>
        <w:rPr>
          <w:rFonts w:ascii="Microsoft YaHei UI" w:hAnsi="Microsoft YaHei UI" w:cs="Microsoft YaHei UI" w:eastAsia="Microsoft YaHei UI"/>
          <w:sz w:val="48"/>
          <w:szCs w:val="48"/>
          <w:color w:val="E7E6E6"/>
          <w:spacing w:val="0"/>
          <w:w w:val="100"/>
          <w:b/>
          <w:bCs/>
          <w:position w:val="-1"/>
        </w:rPr>
        <w:t>创意练习</w:t>
      </w:r>
      <w:r>
        <w:rPr>
          <w:rFonts w:ascii="Microsoft YaHei UI" w:hAnsi="Microsoft YaHei UI" w:cs="Microsoft YaHei UI" w:eastAsia="Microsoft YaHei UI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567" w:lineRule="exact"/>
        <w:ind w:left="5284" w:right="-20"/>
        <w:jc w:val="left"/>
        <w:rPr>
          <w:rFonts w:ascii="Microsoft YaHei UI" w:hAnsi="Microsoft YaHei UI" w:cs="Microsoft YaHei UI" w:eastAsia="Microsoft YaHei UI"/>
          <w:sz w:val="48"/>
          <w:szCs w:val="48"/>
        </w:rPr>
      </w:pPr>
      <w:rPr/>
      <w:r>
        <w:rPr>
          <w:rFonts w:ascii="Microsoft YaHei UI" w:hAnsi="Microsoft YaHei UI" w:cs="Microsoft YaHei UI" w:eastAsia="Microsoft YaHei UI"/>
          <w:sz w:val="48"/>
          <w:szCs w:val="48"/>
          <w:color w:val="FAE12C"/>
          <w:spacing w:val="0"/>
          <w:w w:val="100"/>
          <w:position w:val="1"/>
        </w:rPr>
        <w:t>练习：试试再来一次循环嵌套？</w:t>
      </w:r>
      <w:r>
        <w:rPr>
          <w:rFonts w:ascii="Microsoft YaHei UI" w:hAnsi="Microsoft YaHei UI" w:cs="Microsoft YaHei UI" w:eastAsia="Microsoft YaHei UI"/>
          <w:sz w:val="48"/>
          <w:szCs w:val="48"/>
          <w:color w:val="000000"/>
          <w:spacing w:val="0"/>
          <w:w w:val="100"/>
          <w:position w:val="0"/>
        </w:rPr>
      </w:r>
    </w:p>
    <w:sectPr>
      <w:pgSz w:w="19200" w:h="10800" w:orient="landscape"/>
      <w:pgMar w:top="80" w:bottom="280" w:left="800" w:right="27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Microsoft YaHei UI">
    <w:altName w:val="Microsoft YaHei UI"/>
    <w:charset w:val="134"/>
    <w:family w:val="swiss"/>
    <w:pitch w:val="variable"/>
  </w:font>
  <w:font w:name="Microsoft JhengHei">
    <w:altName w:val="Microsoft JhengHei"/>
    <w:charset w:val="0"/>
    <w:family w:val="swiss"/>
    <w:pitch w:val="variable"/>
  </w:font>
  <w:font w:name="金梅海報大豆豆字">
    <w:altName w:val="金梅海報大豆豆字"/>
    <w:charset w:val="136"/>
    <w:family w:val="modern"/>
    <w:pitch w:val="fixed"/>
  </w:font>
  <w:font w:name="SimSun-ExtB">
    <w:altName w:val="SimSun-ExtB"/>
    <w:charset w:val="134"/>
    <w:family w:val="modern"/>
    <w:pitch w:val="fixed"/>
  </w:font>
  <w:font w:name="新宋体">
    <w:altName w:val="新宋体"/>
    <w:charset w:val="134"/>
    <w:family w:val="modern"/>
    <w:pitch w:val="fixed"/>
  </w:font>
  <w:font w:name="Impact">
    <w:altName w:val="Impact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g"/><Relationship Id="rId13" Type="http://schemas.openxmlformats.org/officeDocument/2006/relationships/image" Target="media/image9.jp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jpg"/><Relationship Id="rId17" Type="http://schemas.openxmlformats.org/officeDocument/2006/relationships/image" Target="media/image13.jpg"/><Relationship Id="rId18" Type="http://schemas.openxmlformats.org/officeDocument/2006/relationships/image" Target="media/image14.jp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jp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jp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jp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jpg"/><Relationship Id="rId32" Type="http://schemas.openxmlformats.org/officeDocument/2006/relationships/image" Target="media/image28.png"/><Relationship Id="rId33" Type="http://schemas.openxmlformats.org/officeDocument/2006/relationships/image" Target="media/image29.jpg"/><Relationship Id="rId34" Type="http://schemas.openxmlformats.org/officeDocument/2006/relationships/image" Target="media/image30.png"/><Relationship Id="rId35" Type="http://schemas.openxmlformats.org/officeDocument/2006/relationships/image" Target="media/image31.jp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jpg"/><Relationship Id="rId39" Type="http://schemas.openxmlformats.org/officeDocument/2006/relationships/image" Target="media/image35.png"/><Relationship Id="rId40" Type="http://schemas.openxmlformats.org/officeDocument/2006/relationships/image" Target="media/image36.jp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jp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jp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jpg"/><Relationship Id="rId51" Type="http://schemas.openxmlformats.org/officeDocument/2006/relationships/image" Target="media/image47.jp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2022-07-26T13:08:00Z</dcterms:created>
  <dcterms:modified xsi:type="dcterms:W3CDTF">2022-07-26T13:08:00Z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2021-02-19T00:00:00Z</vt:filetime>
  </property>
  <property fmtid="{D5CDD505-2E9C-101B-9397-08002B2CF9AE}" pid="3" name="LastSaved">
    <vt:filetime>2022-07-26T00:00:00Z</vt:filetime>
  </property>
</Properties>
</file>