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/>
        <w:pict>
          <v:shape style="position:absolute;margin-left:0pt;margin-top:0pt;width:960pt;height:539.999878pt;mso-position-horizontal-relative:page;mso-position-vertical-relative:page;z-index:-772" type="#_x0000_t75">
            <v:imagedata r:id="rId5" o:title=""/>
          </v:shape>
        </w:pict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51" w:lineRule="exact"/>
        <w:ind w:left="4269" w:right="-20"/>
        <w:jc w:val="left"/>
        <w:rPr>
          <w:rFonts w:ascii="Microsoft YaHei UI" w:hAnsi="Microsoft YaHei UI" w:cs="Microsoft YaHei UI" w:eastAsia="Microsoft YaHei UI"/>
          <w:sz w:val="160"/>
          <w:szCs w:val="160"/>
        </w:rPr>
      </w:pPr>
      <w:rPr/>
      <w:r>
        <w:rPr>
          <w:rFonts w:ascii="Microsoft YaHei UI" w:hAnsi="Microsoft YaHei UI" w:cs="Microsoft YaHei UI" w:eastAsia="Microsoft YaHei UI"/>
          <w:sz w:val="160"/>
          <w:szCs w:val="160"/>
          <w:color w:val="FFFFFF"/>
          <w:spacing w:val="60"/>
          <w:w w:val="100"/>
          <w:b/>
          <w:bCs/>
          <w:position w:val="6"/>
        </w:rPr>
        <w:t>打地鼠</w:t>
      </w:r>
      <w:r>
        <w:rPr>
          <w:rFonts w:ascii="Microsoft YaHei UI" w:hAnsi="Microsoft YaHei UI" w:cs="Microsoft YaHei UI" w:eastAsia="Microsoft YaHei UI"/>
          <w:sz w:val="160"/>
          <w:szCs w:val="16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9200" w:h="10800" w:orient="landscape"/>
          <w:pgMar w:top="980" w:bottom="280" w:left="2780" w:right="2780"/>
        </w:sectPr>
      </w:pPr>
      <w:rPr/>
    </w:p>
    <w:p>
      <w:pPr>
        <w:spacing w:before="0" w:after="0" w:line="945" w:lineRule="exact"/>
        <w:ind w:left="112" w:right="-20"/>
        <w:jc w:val="left"/>
        <w:rPr>
          <w:rFonts w:ascii="Microsoft YaHei UI" w:hAnsi="Microsoft YaHei UI" w:cs="Microsoft YaHei UI" w:eastAsia="Microsoft YaHei UI"/>
          <w:sz w:val="80"/>
          <w:szCs w:val="80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771" coordorigin="0,0" coordsize="19200,10800">
            <v:shape style="position:absolute;left:0;top:0;width:19200;height:10800" type="#_x0000_t75">
              <v:imagedata r:id="rId6" o:title=""/>
            </v:shape>
            <v:shape style="position:absolute;left:2762;top:2114;width:13846;height:7982" type="#_x0000_t75">
              <v:imagedata r:id="rId7" o:title=""/>
            </v:shape>
            <v:shape style="position:absolute;left:2862;top:2183;width:13639;height:7783" type="#_x0000_t75">
              <v:imagedata r:id="rId8" o:title=""/>
            </v:shape>
            <v:group style="position:absolute;left:2862;top:3648;width:3010;height:1467" coordorigin="2862,3648" coordsize="3010,1467">
              <v:shape style="position:absolute;left:2862;top:3648;width:3010;height:1467" coordorigin="2862,3648" coordsize="3010,1467" path="m2862,5114l5872,5114,5872,3648,2862,3648,2862,5114e" filled="t" fillcolor="#FFFFFF" stroked="f">
                <v:path arrowok="t"/>
                <v:fill/>
              </v:shape>
            </v:group>
            <v:group style="position:absolute;left:5872;top:3648;width:10629;height:1467" coordorigin="5872,3648" coordsize="10629,1467">
              <v:shape style="position:absolute;left:5872;top:3648;width:10629;height:1467" coordorigin="5872,3648" coordsize="10629,1467" path="m5872,5114l16501,5114,16501,3648,5872,3648,5872,5114e" filled="t" fillcolor="#FFFFFF" stroked="f">
                <v:path arrowok="t"/>
                <v:fill/>
              </v:shape>
            </v:group>
            <v:group style="position:absolute;left:2862;top:7034;width:3010;height:1467" coordorigin="2862,7034" coordsize="3010,1467">
              <v:shape style="position:absolute;left:2862;top:7034;width:3010;height:1467" coordorigin="2862,7034" coordsize="3010,1467" path="m2862,8501l5872,8501,5872,7034,2862,7034,2862,8501e" filled="t" fillcolor="#FFFFFF" stroked="f">
                <v:path arrowok="t"/>
                <v:fill/>
              </v:shape>
            </v:group>
            <v:group style="position:absolute;left:5872;top:7034;width:10629;height:1467" coordorigin="5872,7034" coordsize="10629,1467">
              <v:shape style="position:absolute;left:5872;top:7034;width:10629;height:1467" coordorigin="5872,7034" coordsize="10629,1467" path="m5872,8501l16501,8501,16501,7034,5872,7034,5872,8501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Microsoft YaHei UI" w:hAnsi="Microsoft YaHei UI" w:cs="Microsoft YaHei UI" w:eastAsia="Microsoft YaHei UI"/>
          <w:sz w:val="80"/>
          <w:szCs w:val="80"/>
          <w:color w:val="E7E6E6"/>
          <w:spacing w:val="0"/>
          <w:w w:val="100"/>
          <w:position w:val="1"/>
        </w:rPr>
        <w:t>课程目标</w:t>
      </w:r>
      <w:r>
        <w:rPr>
          <w:rFonts w:ascii="Microsoft YaHei UI" w:hAnsi="Microsoft YaHei UI" w:cs="Microsoft YaHei UI" w:eastAsia="Microsoft YaHei U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751.800003" w:type="dxa"/>
      </w:tblPr>
      <w:tblGrid/>
      <w:tr>
        <w:trPr>
          <w:trHeight w:val="1465" w:hRule="exact"/>
        </w:trPr>
        <w:tc>
          <w:tcPr>
            <w:tcW w:w="3010" w:type="dxa"/>
            <w:tcBorders>
              <w:top w:val="single" w:sz="4" w:space="0" w:color="C4D4EB"/>
              <w:bottom w:val="single" w:sz="12" w:space="0" w:color="FFFFFF"/>
              <w:left w:val="single" w:sz="4" w:space="0" w:color="C4D4EB"/>
              <w:right w:val="single" w:sz="8" w:space="0" w:color="FFFFFF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700" w:right="-20"/>
              <w:jc w:val="left"/>
              <w:rPr>
                <w:rFonts w:ascii="Microsoft YaHei UI" w:hAnsi="Microsoft YaHei UI" w:cs="Microsoft YaHei UI" w:eastAsia="Microsoft YaHei UI"/>
                <w:sz w:val="40"/>
                <w:szCs w:val="40"/>
              </w:rPr>
            </w:pPr>
            <w:rPr/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课程内容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000000"/>
                <w:spacing w:val="0"/>
                <w:w w:val="100"/>
              </w:rPr>
            </w:r>
          </w:p>
        </w:tc>
        <w:tc>
          <w:tcPr>
            <w:tcW w:w="10629" w:type="dxa"/>
            <w:tcBorders>
              <w:top w:val="single" w:sz="4" w:space="0" w:color="C4D4EB"/>
              <w:bottom w:val="single" w:sz="12" w:space="0" w:color="FFFFFF"/>
              <w:left w:val="single" w:sz="8" w:space="0" w:color="FFFFFF"/>
              <w:right w:val="single" w:sz="4" w:space="0" w:color="C4D4EB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Microsoft YaHei UI" w:hAnsi="Microsoft YaHei UI" w:cs="Microsoft YaHei UI" w:eastAsia="Microsoft YaHei UI"/>
                <w:sz w:val="40"/>
                <w:szCs w:val="40"/>
              </w:rPr>
            </w:pPr>
            <w:rPr/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经典的打地鼠游戏，一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-2"/>
                <w:w w:val="100"/>
              </w:rPr>
              <w:t>起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来试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-2"/>
                <w:w w:val="100"/>
              </w:rPr>
              <w:t>试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看谁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-2"/>
                <w:w w:val="100"/>
              </w:rPr>
              <w:t>的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分数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-2"/>
                <w:w w:val="100"/>
              </w:rPr>
              <w:t>更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1"/>
                <w:w w:val="100"/>
              </w:rPr>
              <w:t>高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。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000000"/>
                <w:spacing w:val="0"/>
                <w:w w:val="100"/>
              </w:rPr>
            </w:r>
          </w:p>
        </w:tc>
      </w:tr>
      <w:tr>
        <w:trPr>
          <w:trHeight w:val="6319" w:hRule="exact"/>
        </w:trPr>
        <w:tc>
          <w:tcPr>
            <w:tcW w:w="3010" w:type="dxa"/>
            <w:tcBorders>
              <w:top w:val="single" w:sz="12" w:space="0" w:color="FFFFFF"/>
              <w:bottom w:val="single" w:sz="4" w:space="0" w:color="C4D4EB"/>
              <w:left w:val="single" w:sz="4" w:space="0" w:color="C4D4EB"/>
              <w:right w:val="single" w:sz="8" w:space="0" w:color="FFFFFF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700" w:right="-20"/>
              <w:jc w:val="left"/>
              <w:rPr>
                <w:rFonts w:ascii="Microsoft YaHei UI" w:hAnsi="Microsoft YaHei UI" w:cs="Microsoft YaHei UI" w:eastAsia="Microsoft YaHei UI"/>
                <w:sz w:val="40"/>
                <w:szCs w:val="40"/>
              </w:rPr>
            </w:pPr>
            <w:rPr/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教学目标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000000"/>
                <w:spacing w:val="0"/>
                <w:w w:val="100"/>
              </w:rPr>
            </w:r>
          </w:p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700" w:right="-20"/>
              <w:jc w:val="left"/>
              <w:rPr>
                <w:rFonts w:ascii="Microsoft YaHei UI" w:hAnsi="Microsoft YaHei UI" w:cs="Microsoft YaHei UI" w:eastAsia="Microsoft YaHei UI"/>
                <w:sz w:val="40"/>
                <w:szCs w:val="40"/>
              </w:rPr>
            </w:pPr>
            <w:rPr/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设备要求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000000"/>
                <w:spacing w:val="0"/>
                <w:w w:val="100"/>
              </w:rPr>
            </w:r>
          </w:p>
        </w:tc>
        <w:tc>
          <w:tcPr>
            <w:tcW w:w="10629" w:type="dxa"/>
            <w:tcBorders>
              <w:top w:val="single" w:sz="12" w:space="0" w:color="FFFFFF"/>
              <w:bottom w:val="single" w:sz="4" w:space="0" w:color="C4D4EB"/>
              <w:left w:val="single" w:sz="8" w:space="0" w:color="FFFFFF"/>
              <w:right w:val="single" w:sz="4" w:space="0" w:color="C4D4EB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2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Microsoft YaHei UI" w:hAnsi="Microsoft YaHei UI" w:cs="Microsoft YaHei UI" w:eastAsia="Microsoft YaHei UI"/>
                <w:sz w:val="40"/>
                <w:szCs w:val="40"/>
              </w:rPr>
            </w:pPr>
            <w:rPr/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1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、本次编程训练将带领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-2"/>
                <w:w w:val="100"/>
              </w:rPr>
              <w:t>小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朋友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-2"/>
                <w:w w:val="100"/>
              </w:rPr>
              <w:t>们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理解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-2"/>
                <w:w w:val="100"/>
              </w:rPr>
              <w:t>广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播的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-2"/>
                <w:w w:val="100"/>
              </w:rPr>
              <w:t>含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义。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000000"/>
                <w:spacing w:val="0"/>
                <w:w w:val="100"/>
              </w:rPr>
            </w:r>
          </w:p>
          <w:p>
            <w:pPr>
              <w:spacing w:before="0" w:after="0" w:line="480" w:lineRule="exact"/>
              <w:ind w:left="99" w:right="-20"/>
              <w:jc w:val="left"/>
              <w:rPr>
                <w:rFonts w:ascii="Microsoft YaHei UI" w:hAnsi="Microsoft YaHei UI" w:cs="Microsoft YaHei UI" w:eastAsia="Microsoft YaHei UI"/>
                <w:sz w:val="40"/>
                <w:szCs w:val="40"/>
              </w:rPr>
            </w:pPr>
            <w:rPr/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  <w:position w:val="1"/>
              </w:rPr>
              <w:t>2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  <w:position w:val="1"/>
              </w:rPr>
              <w:t>、木槌砸到小老鼠，是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-2"/>
                <w:w w:val="100"/>
                <w:position w:val="1"/>
              </w:rPr>
              <w:t>通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  <w:position w:val="1"/>
              </w:rPr>
              <w:t>过接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-2"/>
                <w:w w:val="100"/>
                <w:position w:val="1"/>
              </w:rPr>
              <w:t>收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  <w:position w:val="1"/>
              </w:rPr>
              <w:t>消息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-2"/>
                <w:w w:val="100"/>
                <w:position w:val="1"/>
              </w:rPr>
              <w:t>指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  <w:position w:val="1"/>
              </w:rPr>
              <w:t>令来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-2"/>
                <w:w w:val="100"/>
                <w:position w:val="1"/>
              </w:rPr>
              <w:t>接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  <w:position w:val="1"/>
              </w:rPr>
              <w:t>受广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-2"/>
                <w:w w:val="100"/>
                <w:position w:val="1"/>
              </w:rPr>
              <w:t>播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  <w:position w:val="1"/>
              </w:rPr>
              <w:t>信号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80" w:lineRule="exact"/>
              <w:ind w:left="99" w:right="-20"/>
              <w:jc w:val="left"/>
              <w:rPr>
                <w:rFonts w:ascii="Microsoft YaHei UI" w:hAnsi="Microsoft YaHei UI" w:cs="Microsoft YaHei UI" w:eastAsia="Microsoft YaHei UI"/>
                <w:sz w:val="40"/>
                <w:szCs w:val="40"/>
              </w:rPr>
            </w:pPr>
            <w:rPr/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  <w:position w:val="1"/>
              </w:rPr>
              <w:t>的，接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-4"/>
                <w:w w:val="100"/>
                <w:position w:val="1"/>
              </w:rPr>
              <w:t> 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  <w:position w:val="1"/>
              </w:rPr>
              <w:t>收到广播后小老鼠发出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-3"/>
                <w:w w:val="100"/>
                <w:position w:val="1"/>
              </w:rPr>
              <w:t>声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  <w:position w:val="1"/>
              </w:rPr>
              <w:t>音完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-3"/>
                <w:w w:val="100"/>
                <w:position w:val="1"/>
              </w:rPr>
              <w:t>成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  <w:position w:val="1"/>
              </w:rPr>
              <w:t>被击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-3"/>
                <w:w w:val="100"/>
                <w:position w:val="1"/>
              </w:rPr>
              <w:t>打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  <w:position w:val="1"/>
              </w:rPr>
              <w:t>时的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-3"/>
                <w:w w:val="100"/>
                <w:position w:val="1"/>
              </w:rPr>
              <w:t>样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  <w:position w:val="1"/>
              </w:rPr>
              <w:t>子。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81" w:lineRule="exact"/>
              <w:ind w:left="99" w:right="-20"/>
              <w:jc w:val="left"/>
              <w:rPr>
                <w:rFonts w:ascii="Microsoft YaHei UI" w:hAnsi="Microsoft YaHei UI" w:cs="Microsoft YaHei UI" w:eastAsia="Microsoft YaHei UI"/>
                <w:sz w:val="40"/>
                <w:szCs w:val="40"/>
              </w:rPr>
            </w:pPr>
            <w:rPr/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  <w:position w:val="1"/>
              </w:rPr>
              <w:t>3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  <w:position w:val="1"/>
              </w:rPr>
              <w:t>、新的小伙伴自我介绍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3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Microsoft YaHei UI" w:hAnsi="Microsoft YaHei UI" w:cs="Microsoft YaHei UI" w:eastAsia="Microsoft YaHei UI"/>
                <w:sz w:val="40"/>
                <w:szCs w:val="40"/>
              </w:rPr>
            </w:pPr>
            <w:rPr/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音响、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1"/>
                <w:w w:val="100"/>
              </w:rPr>
              <w:t>A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4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纸、笔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00000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Sz w:w="19200" w:h="10800" w:orient="landscape"/>
          <w:pgMar w:top="140" w:bottom="280" w:left="2100" w:right="25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0pt;margin-top:0pt;width:960pt;height:539.999878pt;mso-position-horizontal-relative:page;mso-position-vertical-relative:page;z-index:-770" type="#_x0000_t75">
            <v:imagedata r:id="rId9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699" w:lineRule="exact"/>
        <w:ind w:left="3804" w:right="-20"/>
        <w:jc w:val="left"/>
        <w:rPr>
          <w:rFonts w:ascii="Microsoft YaHei UI" w:hAnsi="Microsoft YaHei UI" w:cs="Microsoft YaHei UI" w:eastAsia="Microsoft YaHei UI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FFFFFF"/>
          <w:spacing w:val="0"/>
          <w:w w:val="100"/>
          <w:position w:val="1"/>
        </w:rPr>
        <w:t>•</w:t>
      </w:r>
      <w:r>
        <w:rPr>
          <w:rFonts w:ascii="Arial" w:hAnsi="Arial" w:cs="Arial" w:eastAsia="Arial"/>
          <w:sz w:val="60"/>
          <w:szCs w:val="60"/>
          <w:color w:val="FFFFFF"/>
          <w:spacing w:val="-17"/>
          <w:w w:val="100"/>
          <w:position w:val="1"/>
        </w:rPr>
        <w:t> </w:t>
      </w:r>
      <w:r>
        <w:rPr>
          <w:rFonts w:ascii="Microsoft YaHei UI" w:hAnsi="Microsoft YaHei UI" w:cs="Microsoft YaHei UI" w:eastAsia="Microsoft YaHei UI"/>
          <w:sz w:val="60"/>
          <w:szCs w:val="60"/>
          <w:color w:val="FFFFFF"/>
          <w:spacing w:val="0"/>
          <w:w w:val="100"/>
          <w:position w:val="1"/>
        </w:rPr>
        <w:t>课程导入</w:t>
      </w:r>
      <w:r>
        <w:rPr>
          <w:rFonts w:ascii="Microsoft YaHei UI" w:hAnsi="Microsoft YaHei UI" w:cs="Microsoft YaHei UI" w:eastAsia="Microsoft YaHei UI"/>
          <w:sz w:val="60"/>
          <w:szCs w:val="60"/>
          <w:color w:val="000000"/>
          <w:spacing w:val="0"/>
          <w:w w:val="100"/>
          <w:position w:val="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3804" w:right="-20"/>
        <w:jc w:val="left"/>
        <w:rPr>
          <w:rFonts w:ascii="Microsoft YaHei UI" w:hAnsi="Microsoft YaHei UI" w:cs="Microsoft YaHei UI" w:eastAsia="Microsoft YaHei UI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FFFFFF"/>
          <w:spacing w:val="0"/>
          <w:w w:val="100"/>
        </w:rPr>
        <w:t>•</w:t>
      </w:r>
      <w:r>
        <w:rPr>
          <w:rFonts w:ascii="Arial" w:hAnsi="Arial" w:cs="Arial" w:eastAsia="Arial"/>
          <w:sz w:val="60"/>
          <w:szCs w:val="60"/>
          <w:color w:val="FFFFFF"/>
          <w:spacing w:val="-17"/>
          <w:w w:val="100"/>
        </w:rPr>
        <w:t> </w:t>
      </w:r>
      <w:r>
        <w:rPr>
          <w:rFonts w:ascii="Microsoft YaHei UI" w:hAnsi="Microsoft YaHei UI" w:cs="Microsoft YaHei UI" w:eastAsia="Microsoft YaHei UI"/>
          <w:sz w:val="60"/>
          <w:szCs w:val="60"/>
          <w:color w:val="FFFFFF"/>
          <w:spacing w:val="0"/>
          <w:w w:val="100"/>
        </w:rPr>
        <w:t>课堂任务</w:t>
      </w:r>
      <w:r>
        <w:rPr>
          <w:rFonts w:ascii="Microsoft YaHei UI" w:hAnsi="Microsoft YaHei UI" w:cs="Microsoft YaHei UI" w:eastAsia="Microsoft YaHei UI"/>
          <w:sz w:val="60"/>
          <w:szCs w:val="60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804" w:right="-20"/>
        <w:jc w:val="left"/>
        <w:rPr>
          <w:rFonts w:ascii="Microsoft YaHei UI" w:hAnsi="Microsoft YaHei UI" w:cs="Microsoft YaHei UI" w:eastAsia="Microsoft YaHei UI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FFFFFF"/>
          <w:spacing w:val="0"/>
          <w:w w:val="100"/>
        </w:rPr>
        <w:t>•</w:t>
      </w:r>
      <w:r>
        <w:rPr>
          <w:rFonts w:ascii="Arial" w:hAnsi="Arial" w:cs="Arial" w:eastAsia="Arial"/>
          <w:sz w:val="60"/>
          <w:szCs w:val="60"/>
          <w:color w:val="FFFFFF"/>
          <w:spacing w:val="-17"/>
          <w:w w:val="100"/>
        </w:rPr>
        <w:t> </w:t>
      </w:r>
      <w:r>
        <w:rPr>
          <w:rFonts w:ascii="Microsoft YaHei UI" w:hAnsi="Microsoft YaHei UI" w:cs="Microsoft YaHei UI" w:eastAsia="Microsoft YaHei UI"/>
          <w:sz w:val="60"/>
          <w:szCs w:val="60"/>
          <w:color w:val="FFFFFF"/>
          <w:spacing w:val="0"/>
          <w:w w:val="100"/>
        </w:rPr>
        <w:t>升级任务</w:t>
      </w:r>
      <w:r>
        <w:rPr>
          <w:rFonts w:ascii="Microsoft YaHei UI" w:hAnsi="Microsoft YaHei UI" w:cs="Microsoft YaHei UI" w:eastAsia="Microsoft YaHei UI"/>
          <w:sz w:val="60"/>
          <w:szCs w:val="60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3804" w:right="-20"/>
        <w:jc w:val="left"/>
        <w:rPr>
          <w:rFonts w:ascii="Microsoft YaHei UI" w:hAnsi="Microsoft YaHei UI" w:cs="Microsoft YaHei UI" w:eastAsia="Microsoft YaHei UI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FFFFFF"/>
          <w:spacing w:val="0"/>
          <w:w w:val="100"/>
        </w:rPr>
        <w:t>•</w:t>
      </w:r>
      <w:r>
        <w:rPr>
          <w:rFonts w:ascii="Arial" w:hAnsi="Arial" w:cs="Arial" w:eastAsia="Arial"/>
          <w:sz w:val="60"/>
          <w:szCs w:val="60"/>
          <w:color w:val="FFFFFF"/>
          <w:spacing w:val="-17"/>
          <w:w w:val="100"/>
        </w:rPr>
        <w:t> </w:t>
      </w:r>
      <w:r>
        <w:rPr>
          <w:rFonts w:ascii="Microsoft YaHei UI" w:hAnsi="Microsoft YaHei UI" w:cs="Microsoft YaHei UI" w:eastAsia="Microsoft YaHei UI"/>
          <w:sz w:val="60"/>
          <w:szCs w:val="60"/>
          <w:color w:val="FFFFFF"/>
          <w:spacing w:val="0"/>
          <w:w w:val="100"/>
        </w:rPr>
        <w:t>知识拓展</w:t>
      </w:r>
      <w:r>
        <w:rPr>
          <w:rFonts w:ascii="Microsoft YaHei UI" w:hAnsi="Microsoft YaHei UI" w:cs="Microsoft YaHei UI" w:eastAsia="Microsoft YaHei UI"/>
          <w:sz w:val="60"/>
          <w:szCs w:val="60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804" w:right="-20"/>
        <w:jc w:val="left"/>
        <w:rPr>
          <w:rFonts w:ascii="Microsoft YaHei UI" w:hAnsi="Microsoft YaHei UI" w:cs="Microsoft YaHei UI" w:eastAsia="Microsoft YaHei UI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FFFFFF"/>
          <w:spacing w:val="0"/>
          <w:w w:val="100"/>
        </w:rPr>
        <w:t>•</w:t>
      </w:r>
      <w:r>
        <w:rPr>
          <w:rFonts w:ascii="Arial" w:hAnsi="Arial" w:cs="Arial" w:eastAsia="Arial"/>
          <w:sz w:val="60"/>
          <w:szCs w:val="60"/>
          <w:color w:val="FFFFFF"/>
          <w:spacing w:val="-17"/>
          <w:w w:val="100"/>
        </w:rPr>
        <w:t> </w:t>
      </w:r>
      <w:r>
        <w:rPr>
          <w:rFonts w:ascii="Microsoft YaHei UI" w:hAnsi="Microsoft YaHei UI" w:cs="Microsoft YaHei UI" w:eastAsia="Microsoft YaHei UI"/>
          <w:sz w:val="60"/>
          <w:szCs w:val="60"/>
          <w:color w:val="FFFFFF"/>
          <w:spacing w:val="0"/>
          <w:w w:val="100"/>
        </w:rPr>
        <w:t>创意练习</w:t>
      </w:r>
      <w:r>
        <w:rPr>
          <w:rFonts w:ascii="Microsoft YaHei UI" w:hAnsi="Microsoft YaHei UI" w:cs="Microsoft YaHei UI" w:eastAsia="Microsoft YaHei UI"/>
          <w:sz w:val="60"/>
          <w:szCs w:val="60"/>
          <w:color w:val="000000"/>
          <w:spacing w:val="0"/>
          <w:w w:val="100"/>
        </w:rPr>
      </w:r>
    </w:p>
    <w:p>
      <w:pPr>
        <w:jc w:val="left"/>
        <w:spacing w:after="0"/>
        <w:sectPr>
          <w:pgSz w:w="19200" w:h="10800" w:orient="landscape"/>
          <w:pgMar w:top="980" w:bottom="280" w:left="2780" w:right="2780"/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769" coordorigin="0,0" coordsize="19200,10800">
            <v:shape style="position:absolute;left:0;top:0;width:19200;height:10800" type="#_x0000_t75">
              <v:imagedata r:id="rId10" o:title=""/>
            </v:shape>
            <v:shape style="position:absolute;left:4397;top:5220;width:1654;height:1646" type="#_x0000_t75">
              <v:imagedata r:id="rId11" o:title=""/>
            </v:shape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328" w:lineRule="exact"/>
        <w:ind w:left="2041" w:right="-20"/>
        <w:jc w:val="left"/>
        <w:tabs>
          <w:tab w:pos="4300" w:val="left"/>
        </w:tabs>
        <w:rPr>
          <w:rFonts w:ascii="Microsoft YaHei UI" w:hAnsi="Microsoft YaHei UI" w:cs="Microsoft YaHei UI" w:eastAsia="Microsoft YaHei UI"/>
          <w:sz w:val="120"/>
          <w:szCs w:val="120"/>
        </w:rPr>
      </w:pPr>
      <w:rPr/>
      <w:r>
        <w:rPr>
          <w:rFonts w:ascii="Impact" w:hAnsi="Impact" w:cs="Impact" w:eastAsia="Impact"/>
          <w:sz w:val="88"/>
          <w:szCs w:val="88"/>
          <w:color w:val="FFFFFF"/>
          <w:spacing w:val="0"/>
          <w:w w:val="100"/>
          <w:position w:val="17"/>
        </w:rPr>
        <w:t>01</w:t>
        <w:tab/>
      </w:r>
      <w:r>
        <w:rPr>
          <w:rFonts w:ascii="Impact" w:hAnsi="Impact" w:cs="Impact" w:eastAsia="Impact"/>
          <w:sz w:val="88"/>
          <w:szCs w:val="88"/>
          <w:color w:val="FFFFFF"/>
          <w:spacing w:val="0"/>
          <w:w w:val="100"/>
          <w:position w:val="17"/>
        </w:rPr>
      </w:r>
      <w:r>
        <w:rPr>
          <w:rFonts w:ascii="Microsoft YaHei UI" w:hAnsi="Microsoft YaHei UI" w:cs="Microsoft YaHei UI" w:eastAsia="Microsoft YaHei UI"/>
          <w:sz w:val="120"/>
          <w:szCs w:val="120"/>
          <w:color w:val="E7E6E6"/>
          <w:spacing w:val="0"/>
          <w:w w:val="100"/>
          <w:position w:val="4"/>
        </w:rPr>
        <w:t>课程导入</w:t>
      </w:r>
      <w:r>
        <w:rPr>
          <w:rFonts w:ascii="Microsoft YaHei UI" w:hAnsi="Microsoft YaHei UI" w:cs="Microsoft YaHei UI" w:eastAsia="Microsoft YaHei UI"/>
          <w:sz w:val="120"/>
          <w:szCs w:val="1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980" w:bottom="280" w:left="2780" w:right="2780"/>
        </w:sectPr>
      </w:pPr>
      <w:rPr/>
    </w:p>
    <w:p>
      <w:pPr>
        <w:spacing w:before="0" w:after="0" w:line="890" w:lineRule="exact"/>
        <w:ind w:left="400" w:right="-20"/>
        <w:jc w:val="left"/>
        <w:tabs>
          <w:tab w:pos="1480" w:val="left"/>
        </w:tabs>
        <w:rPr>
          <w:rFonts w:ascii="Microsoft YaHei UI" w:hAnsi="Microsoft YaHei UI" w:cs="Microsoft YaHei UI" w:eastAsia="Microsoft YaHei UI"/>
          <w:sz w:val="78"/>
          <w:szCs w:val="78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768" coordorigin="0,0" coordsize="19200,10800">
            <v:shape style="position:absolute;left:0;top:0;width:19200;height:10800" type="#_x0000_t75">
              <v:imagedata r:id="rId12" o:title=""/>
            </v:shape>
            <v:shape style="position:absolute;left:9941;top:3187;width:5119;height:3842" type="#_x0000_t75">
              <v:imagedata r:id="rId13" o:title=""/>
            </v:shape>
            <w10:wrap type="none"/>
          </v:group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>01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</w:r>
      <w:r>
        <w:rPr>
          <w:rFonts w:ascii="Microsoft YaHei UI" w:hAnsi="Microsoft YaHei UI" w:cs="Microsoft YaHei UI" w:eastAsia="Microsoft YaHei UI"/>
          <w:sz w:val="78"/>
          <w:szCs w:val="78"/>
          <w:color w:val="E7E6E6"/>
          <w:spacing w:val="0"/>
          <w:w w:val="100"/>
          <w:position w:val="-2"/>
        </w:rPr>
        <w:t>课程导入</w:t>
      </w:r>
      <w:r>
        <w:rPr>
          <w:rFonts w:ascii="Microsoft YaHei UI" w:hAnsi="Microsoft YaHei UI" w:cs="Microsoft YaHei UI" w:eastAsia="Microsoft YaHei UI"/>
          <w:sz w:val="78"/>
          <w:szCs w:val="78"/>
          <w:color w:val="000000"/>
          <w:spacing w:val="0"/>
          <w:w w:val="10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44" w:lineRule="exact"/>
        <w:ind w:left="113" w:right="-20"/>
        <w:jc w:val="left"/>
        <w:tabs>
          <w:tab w:pos="640" w:val="left"/>
        </w:tabs>
        <w:rPr>
          <w:rFonts w:ascii="Microsoft YaHei UI" w:hAnsi="Microsoft YaHei UI" w:cs="Microsoft YaHei UI" w:eastAsia="Microsoft YaHei U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E7E6E6"/>
          <w:spacing w:val="0"/>
          <w:w w:val="100"/>
          <w:position w:val="-1"/>
        </w:rPr>
        <w:t>•</w:t>
        <w:tab/>
      </w:r>
      <w:r>
        <w:rPr>
          <w:rFonts w:ascii="Arial" w:hAnsi="Arial" w:cs="Arial" w:eastAsia="Arial"/>
          <w:sz w:val="48"/>
          <w:szCs w:val="48"/>
          <w:color w:val="E7E6E6"/>
          <w:spacing w:val="0"/>
          <w:w w:val="100"/>
          <w:position w:val="-1"/>
        </w:rPr>
      </w:r>
      <w:r>
        <w:rPr>
          <w:rFonts w:ascii="Microsoft YaHei UI" w:hAnsi="Microsoft YaHei UI" w:cs="Microsoft YaHei UI" w:eastAsia="Microsoft YaHei UI"/>
          <w:sz w:val="48"/>
          <w:szCs w:val="48"/>
          <w:color w:val="E7E6E6"/>
          <w:spacing w:val="0"/>
          <w:w w:val="100"/>
          <w:b/>
          <w:bCs/>
          <w:position w:val="-1"/>
        </w:rPr>
        <w:t>课程导入</w:t>
      </w:r>
      <w:r>
        <w:rPr>
          <w:rFonts w:ascii="Microsoft YaHei UI" w:hAnsi="Microsoft YaHei UI" w:cs="Microsoft YaHei UI" w:eastAsia="Microsoft YaHei U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21" w:lineRule="exact"/>
        <w:ind w:left="2892" w:right="-20"/>
        <w:jc w:val="left"/>
        <w:rPr>
          <w:rFonts w:ascii="新宋体" w:hAnsi="新宋体" w:cs="新宋体" w:eastAsia="新宋体"/>
          <w:sz w:val="48"/>
          <w:szCs w:val="48"/>
        </w:rPr>
      </w:pPr>
      <w:rPr/>
      <w:r>
        <w:rPr>
          <w:rFonts w:ascii="新宋体" w:hAnsi="新宋体" w:cs="新宋体" w:eastAsia="新宋体"/>
          <w:sz w:val="48"/>
          <w:szCs w:val="48"/>
          <w:color w:val="FFFFFF"/>
          <w:spacing w:val="0"/>
          <w:w w:val="100"/>
          <w:position w:val="-4"/>
        </w:rPr>
        <w:t>秋日大丰收的季节中，蛙</w:t>
      </w:r>
      <w:r>
        <w:rPr>
          <w:rFonts w:ascii="新宋体" w:hAnsi="新宋体" w:cs="新宋体" w:eastAsia="新宋体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576" w:lineRule="exact"/>
        <w:ind w:left="2172" w:right="-20"/>
        <w:jc w:val="left"/>
        <w:rPr>
          <w:rFonts w:ascii="新宋体" w:hAnsi="新宋体" w:cs="新宋体" w:eastAsia="新宋体"/>
          <w:sz w:val="48"/>
          <w:szCs w:val="48"/>
        </w:rPr>
      </w:pPr>
      <w:rPr/>
      <w:r>
        <w:rPr>
          <w:rFonts w:ascii="新宋体" w:hAnsi="新宋体" w:cs="新宋体" w:eastAsia="新宋体"/>
          <w:sz w:val="48"/>
          <w:szCs w:val="48"/>
          <w:color w:val="FFFFFF"/>
          <w:spacing w:val="0"/>
          <w:w w:val="100"/>
          <w:position w:val="-5"/>
        </w:rPr>
        <w:t>蛙收获了好多，玉米，苹果</w:t>
      </w:r>
      <w:r>
        <w:rPr>
          <w:rFonts w:ascii="新宋体" w:hAnsi="新宋体" w:cs="新宋体" w:eastAsia="新宋体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48" w:after="0" w:line="576" w:lineRule="exact"/>
        <w:ind w:left="2172" w:right="7641"/>
        <w:jc w:val="left"/>
        <w:rPr>
          <w:rFonts w:ascii="新宋体" w:hAnsi="新宋体" w:cs="新宋体" w:eastAsia="新宋体"/>
          <w:sz w:val="48"/>
          <w:szCs w:val="48"/>
        </w:rPr>
      </w:pPr>
      <w:rPr/>
      <w:r>
        <w:rPr>
          <w:rFonts w:ascii="新宋体" w:hAnsi="新宋体" w:cs="新宋体" w:eastAsia="新宋体"/>
          <w:sz w:val="48"/>
          <w:szCs w:val="48"/>
          <w:color w:val="FFFFFF"/>
          <w:spacing w:val="0"/>
          <w:w w:val="100"/>
        </w:rPr>
        <w:t>还有小麦。但是丰厚的谷物</w:t>
      </w:r>
      <w:r>
        <w:rPr>
          <w:rFonts w:ascii="新宋体" w:hAnsi="新宋体" w:cs="新宋体" w:eastAsia="新宋体"/>
          <w:sz w:val="48"/>
          <w:szCs w:val="48"/>
          <w:color w:val="FFFFFF"/>
          <w:spacing w:val="0"/>
          <w:w w:val="100"/>
        </w:rPr>
        <w:t> </w:t>
      </w:r>
      <w:r>
        <w:rPr>
          <w:rFonts w:ascii="新宋体" w:hAnsi="新宋体" w:cs="新宋体" w:eastAsia="新宋体"/>
          <w:sz w:val="48"/>
          <w:szCs w:val="48"/>
          <w:color w:val="FFFFFF"/>
          <w:spacing w:val="0"/>
          <w:w w:val="100"/>
        </w:rPr>
        <w:t>也吸引来了很多“不速之</w:t>
      </w:r>
      <w:r>
        <w:rPr>
          <w:rFonts w:ascii="新宋体" w:hAnsi="新宋体" w:cs="新宋体" w:eastAsia="新宋体"/>
          <w:sz w:val="48"/>
          <w:szCs w:val="48"/>
          <w:color w:val="FFFFFF"/>
          <w:spacing w:val="0"/>
          <w:w w:val="100"/>
        </w:rPr>
        <w:t> </w:t>
      </w:r>
      <w:r>
        <w:rPr>
          <w:rFonts w:ascii="新宋体" w:hAnsi="新宋体" w:cs="新宋体" w:eastAsia="新宋体"/>
          <w:sz w:val="48"/>
          <w:szCs w:val="48"/>
          <w:color w:val="FFFFFF"/>
          <w:spacing w:val="0"/>
          <w:w w:val="100"/>
        </w:rPr>
        <w:t>客”，我们一起来击败它。</w:t>
      </w:r>
      <w:r>
        <w:rPr>
          <w:rFonts w:ascii="新宋体" w:hAnsi="新宋体" w:cs="新宋体" w:eastAsia="新宋体"/>
          <w:sz w:val="48"/>
          <w:szCs w:val="48"/>
          <w:color w:val="000000"/>
          <w:spacing w:val="0"/>
          <w:w w:val="100"/>
        </w:rPr>
      </w:r>
    </w:p>
    <w:p>
      <w:pPr>
        <w:jc w:val="left"/>
        <w:spacing w:after="0"/>
        <w:sectPr>
          <w:pgSz w:w="19200" w:h="10800" w:orient="landscape"/>
          <w:pgMar w:top="140" w:bottom="280" w:left="720" w:right="2780"/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767" coordorigin="0,0" coordsize="19200,10800">
            <v:shape style="position:absolute;left:0;top:0;width:19200;height:10800" type="#_x0000_t75">
              <v:imagedata r:id="rId14" o:title=""/>
            </v:shape>
            <v:shape style="position:absolute;left:4397;top:5220;width:1654;height:1646" type="#_x0000_t75">
              <v:imagedata r:id="rId15" o:title=""/>
            </v:shape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328" w:lineRule="exact"/>
        <w:ind w:left="1988" w:right="-20"/>
        <w:jc w:val="left"/>
        <w:tabs>
          <w:tab w:pos="4480" w:val="left"/>
        </w:tabs>
        <w:rPr>
          <w:rFonts w:ascii="Microsoft YaHei UI" w:hAnsi="Microsoft YaHei UI" w:cs="Microsoft YaHei UI" w:eastAsia="Microsoft YaHei UI"/>
          <w:sz w:val="120"/>
          <w:szCs w:val="120"/>
        </w:rPr>
      </w:pPr>
      <w:rPr/>
      <w:r>
        <w:rPr>
          <w:rFonts w:ascii="Impact" w:hAnsi="Impact" w:cs="Impact" w:eastAsia="Impact"/>
          <w:sz w:val="88"/>
          <w:szCs w:val="88"/>
          <w:color w:val="FFFFFF"/>
          <w:spacing w:val="0"/>
          <w:w w:val="100"/>
          <w:position w:val="17"/>
        </w:rPr>
        <w:t>02</w:t>
        <w:tab/>
      </w:r>
      <w:r>
        <w:rPr>
          <w:rFonts w:ascii="Impact" w:hAnsi="Impact" w:cs="Impact" w:eastAsia="Impact"/>
          <w:sz w:val="88"/>
          <w:szCs w:val="88"/>
          <w:color w:val="FFFFFF"/>
          <w:spacing w:val="0"/>
          <w:w w:val="100"/>
          <w:position w:val="17"/>
        </w:rPr>
      </w:r>
      <w:r>
        <w:rPr>
          <w:rFonts w:ascii="Microsoft YaHei UI" w:hAnsi="Microsoft YaHei UI" w:cs="Microsoft YaHei UI" w:eastAsia="Microsoft YaHei UI"/>
          <w:sz w:val="120"/>
          <w:szCs w:val="120"/>
          <w:color w:val="E7E6E6"/>
          <w:spacing w:val="0"/>
          <w:w w:val="100"/>
          <w:position w:val="4"/>
        </w:rPr>
        <w:t>课堂任务</w:t>
      </w:r>
      <w:r>
        <w:rPr>
          <w:rFonts w:ascii="Microsoft YaHei UI" w:hAnsi="Microsoft YaHei UI" w:cs="Microsoft YaHei UI" w:eastAsia="Microsoft YaHei UI"/>
          <w:sz w:val="120"/>
          <w:szCs w:val="1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980" w:bottom="280" w:left="2780" w:right="2780"/>
        </w:sectPr>
      </w:pPr>
      <w:rPr/>
    </w:p>
    <w:p>
      <w:pPr>
        <w:spacing w:before="0" w:after="0" w:line="890" w:lineRule="exact"/>
        <w:ind w:left="366" w:right="-20"/>
        <w:jc w:val="left"/>
        <w:tabs>
          <w:tab w:pos="1480" w:val="left"/>
        </w:tabs>
        <w:rPr>
          <w:rFonts w:ascii="Microsoft YaHei UI" w:hAnsi="Microsoft YaHei UI" w:cs="Microsoft YaHei UI" w:eastAsia="Microsoft YaHei UI"/>
          <w:sz w:val="78"/>
          <w:szCs w:val="78"/>
        </w:rPr>
      </w:pPr>
      <w:rPr/>
      <w:r>
        <w:rPr/>
        <w:pict>
          <v:shape style="position:absolute;margin-left:0pt;margin-top:0pt;width:960pt;height:539.999878pt;mso-position-horizontal-relative:page;mso-position-vertical-relative:page;z-index:-766" type="#_x0000_t75">
            <v:imagedata r:id="rId16" o:title=""/>
          </v:shape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>02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</w:r>
      <w:r>
        <w:rPr>
          <w:rFonts w:ascii="Microsoft YaHei UI" w:hAnsi="Microsoft YaHei UI" w:cs="Microsoft YaHei UI" w:eastAsia="Microsoft YaHei UI"/>
          <w:sz w:val="78"/>
          <w:szCs w:val="78"/>
          <w:color w:val="E7E6E6"/>
          <w:spacing w:val="0"/>
          <w:w w:val="100"/>
          <w:position w:val="-2"/>
        </w:rPr>
        <w:t>课堂任务</w:t>
      </w:r>
      <w:r>
        <w:rPr>
          <w:rFonts w:ascii="Microsoft YaHei UI" w:hAnsi="Microsoft YaHei UI" w:cs="Microsoft YaHei UI" w:eastAsia="Microsoft YaHei UI"/>
          <w:sz w:val="78"/>
          <w:szCs w:val="78"/>
          <w:color w:val="000000"/>
          <w:spacing w:val="0"/>
          <w:w w:val="10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44" w:lineRule="exact"/>
        <w:ind w:left="113" w:right="-20"/>
        <w:jc w:val="left"/>
        <w:tabs>
          <w:tab w:pos="640" w:val="left"/>
        </w:tabs>
        <w:rPr>
          <w:rFonts w:ascii="Microsoft YaHei UI" w:hAnsi="Microsoft YaHei UI" w:cs="Microsoft YaHei UI" w:eastAsia="Microsoft YaHei U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E7E6E6"/>
          <w:spacing w:val="0"/>
          <w:w w:val="100"/>
          <w:position w:val="-1"/>
        </w:rPr>
        <w:t>•</w:t>
        <w:tab/>
      </w:r>
      <w:r>
        <w:rPr>
          <w:rFonts w:ascii="Arial" w:hAnsi="Arial" w:cs="Arial" w:eastAsia="Arial"/>
          <w:sz w:val="48"/>
          <w:szCs w:val="48"/>
          <w:color w:val="E7E6E6"/>
          <w:spacing w:val="0"/>
          <w:w w:val="100"/>
          <w:position w:val="-1"/>
        </w:rPr>
      </w:r>
      <w:r>
        <w:rPr>
          <w:rFonts w:ascii="Microsoft YaHei UI" w:hAnsi="Microsoft YaHei UI" w:cs="Microsoft YaHei UI" w:eastAsia="Microsoft YaHei UI"/>
          <w:sz w:val="48"/>
          <w:szCs w:val="48"/>
          <w:color w:val="E7E6E6"/>
          <w:spacing w:val="0"/>
          <w:w w:val="100"/>
          <w:b/>
          <w:bCs/>
          <w:position w:val="-1"/>
        </w:rPr>
        <w:t>课程重点</w:t>
      </w:r>
      <w:r>
        <w:rPr>
          <w:rFonts w:ascii="Microsoft YaHei UI" w:hAnsi="Microsoft YaHei UI" w:cs="Microsoft YaHei UI" w:eastAsia="Microsoft YaHei U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37" w:lineRule="exact"/>
        <w:ind w:left="5723" w:right="7258"/>
        <w:jc w:val="center"/>
        <w:rPr>
          <w:rFonts w:ascii="Microsoft YaHei UI" w:hAnsi="Microsoft YaHei UI" w:cs="Microsoft YaHei UI" w:eastAsia="Microsoft YaHei UI"/>
          <w:sz w:val="64"/>
          <w:szCs w:val="64"/>
        </w:rPr>
      </w:pPr>
      <w:rPr/>
      <w:r>
        <w:rPr>
          <w:rFonts w:ascii="Microsoft YaHei UI" w:hAnsi="Microsoft YaHei UI" w:cs="Microsoft YaHei UI" w:eastAsia="Microsoft YaHei UI"/>
          <w:sz w:val="64"/>
          <w:szCs w:val="64"/>
          <w:color w:val="FFFF00"/>
          <w:spacing w:val="0"/>
          <w:w w:val="100"/>
          <w:position w:val="2"/>
        </w:rPr>
        <w:t>打地鼠：</w:t>
      </w:r>
      <w:r>
        <w:rPr>
          <w:rFonts w:ascii="Microsoft YaHei UI" w:hAnsi="Microsoft YaHei UI" w:cs="Microsoft YaHei UI" w:eastAsia="Microsoft YaHei UI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6" w:after="0" w:line="240" w:lineRule="auto"/>
        <w:ind w:left="6451" w:right="6438"/>
        <w:jc w:val="center"/>
        <w:rPr>
          <w:rFonts w:ascii="Microsoft YaHei UI" w:hAnsi="Microsoft YaHei UI" w:cs="Microsoft YaHei UI" w:eastAsia="Microsoft YaHei UI"/>
          <w:sz w:val="53"/>
          <w:szCs w:val="53"/>
        </w:rPr>
      </w:pPr>
      <w:rPr/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-1"/>
          <w:w w:val="100"/>
        </w:rPr>
        <w:t>1</w:t>
      </w:r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0"/>
          <w:w w:val="100"/>
        </w:rPr>
        <w:t>.</w:t>
      </w:r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-57"/>
          <w:w w:val="100"/>
        </w:rPr>
        <w:t> </w:t>
      </w:r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0"/>
          <w:w w:val="100"/>
        </w:rPr>
        <w:t>克隆功能</w:t>
      </w:r>
      <w:r>
        <w:rPr>
          <w:rFonts w:ascii="Microsoft YaHei UI" w:hAnsi="Microsoft YaHei UI" w:cs="Microsoft YaHei UI" w:eastAsia="Microsoft YaHei UI"/>
          <w:sz w:val="53"/>
          <w:szCs w:val="53"/>
          <w:color w:val="000000"/>
          <w:spacing w:val="0"/>
          <w:w w:val="100"/>
        </w:rPr>
      </w:r>
    </w:p>
    <w:p>
      <w:pPr>
        <w:spacing w:before="8" w:after="0" w:line="240" w:lineRule="auto"/>
        <w:ind w:left="6451" w:right="6438"/>
        <w:jc w:val="center"/>
        <w:rPr>
          <w:rFonts w:ascii="Microsoft YaHei UI" w:hAnsi="Microsoft YaHei UI" w:cs="Microsoft YaHei UI" w:eastAsia="Microsoft YaHei UI"/>
          <w:sz w:val="53"/>
          <w:szCs w:val="53"/>
        </w:rPr>
      </w:pPr>
      <w:rPr/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0"/>
          <w:w w:val="100"/>
        </w:rPr>
        <w:t>2.</w:t>
      </w:r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-57"/>
          <w:w w:val="100"/>
        </w:rPr>
        <w:t> </w:t>
      </w:r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0"/>
          <w:w w:val="100"/>
        </w:rPr>
        <w:t>小锤移动</w:t>
      </w:r>
      <w:r>
        <w:rPr>
          <w:rFonts w:ascii="Microsoft YaHei UI" w:hAnsi="Microsoft YaHei UI" w:cs="Microsoft YaHei UI" w:eastAsia="Microsoft YaHei UI"/>
          <w:sz w:val="53"/>
          <w:szCs w:val="53"/>
          <w:color w:val="000000"/>
          <w:spacing w:val="0"/>
          <w:w w:val="100"/>
        </w:rPr>
      </w:r>
    </w:p>
    <w:p>
      <w:pPr>
        <w:spacing w:before="0" w:after="0" w:line="869" w:lineRule="exact"/>
        <w:ind w:left="6451" w:right="5372"/>
        <w:jc w:val="center"/>
        <w:rPr>
          <w:rFonts w:ascii="Microsoft YaHei UI" w:hAnsi="Microsoft YaHei UI" w:cs="Microsoft YaHei UI" w:eastAsia="Microsoft YaHei UI"/>
          <w:sz w:val="53"/>
          <w:szCs w:val="53"/>
        </w:rPr>
      </w:pPr>
      <w:rPr/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0"/>
          <w:w w:val="100"/>
          <w:position w:val="-4"/>
        </w:rPr>
        <w:t>3.</w:t>
      </w:r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-57"/>
          <w:w w:val="100"/>
          <w:position w:val="-4"/>
        </w:rPr>
        <w:t> </w:t>
      </w:r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0"/>
          <w:w w:val="100"/>
          <w:position w:val="-4"/>
        </w:rPr>
        <w:t>分数与倒计时</w:t>
      </w:r>
      <w:r>
        <w:rPr>
          <w:rFonts w:ascii="Microsoft YaHei UI" w:hAnsi="Microsoft YaHei UI" w:cs="Microsoft YaHei UI" w:eastAsia="Microsoft YaHei UI"/>
          <w:sz w:val="53"/>
          <w:szCs w:val="53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pgSz w:w="19200" w:h="10800" w:orient="landscape"/>
          <w:pgMar w:top="140" w:bottom="280" w:left="720" w:right="2780"/>
        </w:sectPr>
      </w:pPr>
      <w:rPr/>
    </w:p>
    <w:p>
      <w:pPr>
        <w:spacing w:before="0" w:after="0" w:line="890" w:lineRule="exact"/>
        <w:ind w:left="366" w:right="-20"/>
        <w:jc w:val="left"/>
        <w:tabs>
          <w:tab w:pos="1480" w:val="left"/>
        </w:tabs>
        <w:rPr>
          <w:rFonts w:ascii="Microsoft YaHei UI" w:hAnsi="Microsoft YaHei UI" w:cs="Microsoft YaHei UI" w:eastAsia="Microsoft YaHei UI"/>
          <w:sz w:val="78"/>
          <w:szCs w:val="78"/>
        </w:rPr>
      </w:pPr>
      <w:rPr/>
      <w:r>
        <w:rPr/>
        <w:pict>
          <v:shape style="position:absolute;margin-left:0pt;margin-top:0pt;width:960pt;height:539.999878pt;mso-position-horizontal-relative:page;mso-position-vertical-relative:page;z-index:-765" type="#_x0000_t75">
            <v:imagedata r:id="rId17" o:title=""/>
          </v:shape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>02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</w:r>
      <w:r>
        <w:rPr>
          <w:rFonts w:ascii="Microsoft YaHei UI" w:hAnsi="Microsoft YaHei UI" w:cs="Microsoft YaHei UI" w:eastAsia="Microsoft YaHei UI"/>
          <w:sz w:val="78"/>
          <w:szCs w:val="78"/>
          <w:color w:val="E7E6E6"/>
          <w:spacing w:val="0"/>
          <w:w w:val="100"/>
          <w:position w:val="-2"/>
        </w:rPr>
        <w:t>课堂任务</w:t>
      </w:r>
      <w:r>
        <w:rPr>
          <w:rFonts w:ascii="Microsoft YaHei UI" w:hAnsi="Microsoft YaHei UI" w:cs="Microsoft YaHei UI" w:eastAsia="Microsoft YaHei UI"/>
          <w:sz w:val="78"/>
          <w:szCs w:val="78"/>
          <w:color w:val="000000"/>
          <w:spacing w:val="0"/>
          <w:w w:val="10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44" w:lineRule="exact"/>
        <w:ind w:left="113" w:right="-20"/>
        <w:jc w:val="left"/>
        <w:tabs>
          <w:tab w:pos="640" w:val="left"/>
        </w:tabs>
        <w:rPr>
          <w:rFonts w:ascii="Microsoft YaHei UI" w:hAnsi="Microsoft YaHei UI" w:cs="Microsoft YaHei UI" w:eastAsia="Microsoft YaHei U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E7E6E6"/>
          <w:spacing w:val="0"/>
          <w:w w:val="100"/>
          <w:position w:val="-1"/>
        </w:rPr>
        <w:t>•</w:t>
        <w:tab/>
      </w:r>
      <w:r>
        <w:rPr>
          <w:rFonts w:ascii="Arial" w:hAnsi="Arial" w:cs="Arial" w:eastAsia="Arial"/>
          <w:sz w:val="48"/>
          <w:szCs w:val="48"/>
          <w:color w:val="E7E6E6"/>
          <w:spacing w:val="0"/>
          <w:w w:val="100"/>
          <w:position w:val="-1"/>
        </w:rPr>
      </w:r>
      <w:r>
        <w:rPr>
          <w:rFonts w:ascii="Microsoft YaHei UI" w:hAnsi="Microsoft YaHei UI" w:cs="Microsoft YaHei UI" w:eastAsia="Microsoft YaHei UI"/>
          <w:sz w:val="48"/>
          <w:szCs w:val="48"/>
          <w:color w:val="E7E6E6"/>
          <w:spacing w:val="0"/>
          <w:w w:val="100"/>
          <w:b/>
          <w:bCs/>
          <w:position w:val="-1"/>
        </w:rPr>
        <w:t>程序解析</w:t>
      </w:r>
      <w:r>
        <w:rPr>
          <w:rFonts w:ascii="Microsoft YaHei UI" w:hAnsi="Microsoft YaHei UI" w:cs="Microsoft YaHei UI" w:eastAsia="Microsoft YaHei U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622" w:lineRule="exact"/>
        <w:ind w:left="4851" w:right="-20"/>
        <w:jc w:val="left"/>
        <w:rPr>
          <w:rFonts w:ascii="Microsoft YaHei UI" w:hAnsi="Microsoft YaHei UI" w:cs="Microsoft YaHei UI" w:eastAsia="Microsoft YaHei UI"/>
          <w:sz w:val="53"/>
          <w:szCs w:val="53"/>
        </w:rPr>
      </w:pPr>
      <w:rPr/>
      <w:r>
        <w:rPr>
          <w:rFonts w:ascii="Arial" w:hAnsi="Arial" w:cs="Arial" w:eastAsia="Arial"/>
          <w:sz w:val="53"/>
          <w:szCs w:val="53"/>
          <w:color w:val="FFFFFF"/>
          <w:spacing w:val="0"/>
          <w:w w:val="100"/>
          <w:position w:val="1"/>
        </w:rPr>
        <w:t>1</w:t>
      </w:r>
      <w:r>
        <w:rPr>
          <w:rFonts w:ascii="Arial" w:hAnsi="Arial" w:cs="Arial" w:eastAsia="Arial"/>
          <w:sz w:val="53"/>
          <w:szCs w:val="53"/>
          <w:color w:val="FFFFFF"/>
          <w:spacing w:val="1"/>
          <w:w w:val="100"/>
          <w:position w:val="1"/>
        </w:rPr>
        <w:t>.</w:t>
      </w:r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0"/>
          <w:w w:val="100"/>
          <w:position w:val="1"/>
        </w:rPr>
        <w:t>小锤的移动</w:t>
      </w:r>
      <w:r>
        <w:rPr>
          <w:rFonts w:ascii="Microsoft YaHei UI" w:hAnsi="Microsoft YaHei UI" w:cs="Microsoft YaHei UI" w:eastAsia="Microsoft YaHei UI"/>
          <w:sz w:val="53"/>
          <w:szCs w:val="5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851" w:right="-20"/>
        <w:jc w:val="left"/>
        <w:rPr>
          <w:rFonts w:ascii="Microsoft YaHei UI" w:hAnsi="Microsoft YaHei UI" w:cs="Microsoft YaHei UI" w:eastAsia="Microsoft YaHei UI"/>
          <w:sz w:val="53"/>
          <w:szCs w:val="53"/>
        </w:rPr>
      </w:pPr>
      <w:rPr/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0"/>
          <w:w w:val="100"/>
        </w:rPr>
        <w:t>2</w:t>
      </w:r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-1"/>
          <w:w w:val="100"/>
        </w:rPr>
        <w:t>.</w:t>
      </w:r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0"/>
          <w:w w:val="100"/>
        </w:rPr>
        <w:t>地鼠的位置与出现</w:t>
      </w:r>
      <w:r>
        <w:rPr>
          <w:rFonts w:ascii="Microsoft YaHei UI" w:hAnsi="Microsoft YaHei UI" w:cs="Microsoft YaHei UI" w:eastAsia="Microsoft YaHei UI"/>
          <w:sz w:val="53"/>
          <w:szCs w:val="5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851" w:right="-20"/>
        <w:jc w:val="left"/>
        <w:rPr>
          <w:rFonts w:ascii="Microsoft YaHei UI" w:hAnsi="Microsoft YaHei UI" w:cs="Microsoft YaHei UI" w:eastAsia="Microsoft YaHei UI"/>
          <w:sz w:val="53"/>
          <w:szCs w:val="53"/>
        </w:rPr>
      </w:pPr>
      <w:rPr/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0"/>
          <w:w w:val="100"/>
        </w:rPr>
        <w:t>3</w:t>
      </w:r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-1"/>
          <w:w w:val="100"/>
        </w:rPr>
        <w:t>.</w:t>
      </w:r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0"/>
          <w:w w:val="100"/>
        </w:rPr>
        <w:t>倒计时与分数</w:t>
      </w:r>
      <w:r>
        <w:rPr>
          <w:rFonts w:ascii="Microsoft YaHei UI" w:hAnsi="Microsoft YaHei UI" w:cs="Microsoft YaHei UI" w:eastAsia="Microsoft YaHei UI"/>
          <w:sz w:val="53"/>
          <w:szCs w:val="53"/>
          <w:color w:val="000000"/>
          <w:spacing w:val="0"/>
          <w:w w:val="100"/>
        </w:rPr>
      </w:r>
    </w:p>
    <w:p>
      <w:pPr>
        <w:jc w:val="left"/>
        <w:spacing w:after="0"/>
        <w:sectPr>
          <w:pgSz w:w="19200" w:h="10800" w:orient="landscape"/>
          <w:pgMar w:top="140" w:bottom="280" w:left="720" w:right="27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9200" w:h="10800" w:orient="landscape"/>
          <w:pgMar w:top="980" w:bottom="280" w:left="2340" w:right="2780"/>
        </w:sectPr>
      </w:pPr>
      <w:rPr/>
    </w:p>
    <w:p>
      <w:pPr>
        <w:spacing w:before="7" w:after="0" w:line="240" w:lineRule="auto"/>
        <w:ind w:left="103" w:right="-87"/>
        <w:jc w:val="left"/>
        <w:rPr>
          <w:rFonts w:ascii="SimSun-ExtB" w:hAnsi="SimSun-ExtB" w:cs="SimSun-ExtB" w:eastAsia="SimSun-ExtB"/>
          <w:sz w:val="26"/>
          <w:szCs w:val="26"/>
        </w:rPr>
      </w:pPr>
      <w:rPr/>
      <w:r>
        <w:rPr/>
        <w:pict>
          <v:group style="position:absolute;margin-left:0pt;margin-top:0pt;width:960pt;height:540pt;mso-position-horizontal-relative:page;mso-position-vertical-relative:page;z-index:-764" coordorigin="0,0" coordsize="19200,10800">
            <v:shape style="position:absolute;left:0;top:0;width:19200;height:10800" type="#_x0000_t75">
              <v:imagedata r:id="rId18" o:title=""/>
            </v:shape>
            <v:group style="position:absolute;left:719;top:10755;width:4216;height:2" coordorigin="719,10755" coordsize="4216,2">
              <v:shape style="position:absolute;left:719;top:10755;width:4216;height:2" coordorigin="719,10755" coordsize="4216,0" path="m719,10755l4935,10755e" filled="f" stroked="t" strokeweight="3.496358pt" strokecolor="#006493">
                <v:path arrowok="t"/>
              </v:shape>
            </v:group>
            <w10:wrap type="none"/>
          </v:group>
        </w:pict>
      </w:r>
      <w:r>
        <w:rPr>
          <w:rFonts w:ascii="SimSun-ExtB" w:hAnsi="SimSun-ExtB" w:cs="SimSun-ExtB" w:eastAsia="SimSun-ExtB"/>
          <w:sz w:val="14"/>
          <w:szCs w:val="14"/>
          <w:color w:val="111C33"/>
          <w:spacing w:val="-175"/>
          <w:w w:val="228"/>
        </w:rPr>
        <w:t>T</w:t>
      </w:r>
      <w:r>
        <w:rPr>
          <w:rFonts w:ascii="SimSun-ExtB" w:hAnsi="SimSun-ExtB" w:cs="SimSun-ExtB" w:eastAsia="SimSun-ExtB"/>
          <w:sz w:val="18"/>
          <w:szCs w:val="18"/>
          <w:color w:val="111C33"/>
          <w:spacing w:val="-3"/>
          <w:w w:val="27"/>
        </w:rPr>
        <w:t>J</w:t>
      </w:r>
      <w:r>
        <w:rPr>
          <w:rFonts w:ascii="SimSun-ExtB" w:hAnsi="SimSun-ExtB" w:cs="SimSun-ExtB" w:eastAsia="SimSun-ExtB"/>
          <w:sz w:val="18"/>
          <w:szCs w:val="18"/>
          <w:color w:val="111C33"/>
          <w:spacing w:val="0"/>
          <w:w w:val="27"/>
        </w:rPr>
        <w:t>-Z</w:t>
      </w:r>
      <w:r>
        <w:rPr>
          <w:rFonts w:ascii="SimSun-ExtB" w:hAnsi="SimSun-ExtB" w:cs="SimSun-ExtB" w:eastAsia="SimSun-ExtB"/>
          <w:sz w:val="18"/>
          <w:szCs w:val="18"/>
          <w:color w:val="111C33"/>
          <w:spacing w:val="3"/>
          <w:w w:val="27"/>
        </w:rPr>
        <w:t>I</w:t>
      </w:r>
      <w:r>
        <w:rPr>
          <w:rFonts w:ascii="SimSun-ExtB" w:hAnsi="SimSun-ExtB" w:cs="SimSun-ExtB" w:eastAsia="SimSun-ExtB"/>
          <w:sz w:val="26"/>
          <w:szCs w:val="26"/>
          <w:color w:val="111C33"/>
          <w:spacing w:val="0"/>
          <w:w w:val="60"/>
          <w:position w:val="-12"/>
        </w:rPr>
        <w:t>E1</w:t>
      </w:r>
      <w:r>
        <w:rPr>
          <w:rFonts w:ascii="SimSun-ExtB" w:hAnsi="SimSun-ExtB" w:cs="SimSun-ExtB" w:eastAsia="SimSun-ExtB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left="270" w:right="13043"/>
        <w:jc w:val="center"/>
        <w:rPr>
          <w:rFonts w:ascii="SimSun-ExtB" w:hAnsi="SimSun-ExtB" w:cs="SimSun-ExtB" w:eastAsia="SimSun-ExtB"/>
          <w:sz w:val="37"/>
          <w:szCs w:val="37"/>
        </w:rPr>
      </w:pPr>
      <w:rPr/>
      <w:r>
        <w:rPr>
          <w:rFonts w:ascii="SimSun-ExtB" w:hAnsi="SimSun-ExtB" w:cs="SimSun-ExtB" w:eastAsia="SimSun-ExtB"/>
          <w:sz w:val="37"/>
          <w:szCs w:val="37"/>
          <w:color w:val="212D3F"/>
          <w:spacing w:val="0"/>
          <w:w w:val="23"/>
        </w:rPr>
        <w:t>;</w:t>
      </w:r>
      <w:r>
        <w:rPr>
          <w:rFonts w:ascii="SimSun-ExtB" w:hAnsi="SimSun-ExtB" w:cs="SimSun-ExtB" w:eastAsia="SimSun-ExtB"/>
          <w:sz w:val="37"/>
          <w:szCs w:val="37"/>
          <w:color w:val="000000"/>
          <w:spacing w:val="0"/>
          <w:w w:val="100"/>
        </w:rPr>
      </w:r>
    </w:p>
    <w:p>
      <w:pPr>
        <w:spacing w:before="43" w:after="0" w:line="240" w:lineRule="auto"/>
        <w:ind w:left="-37" w:right="12667"/>
        <w:jc w:val="center"/>
        <w:rPr>
          <w:rFonts w:ascii="SimSun-ExtB" w:hAnsi="SimSun-ExtB" w:cs="SimSun-ExtB" w:eastAsia="SimSun-ExtB"/>
          <w:sz w:val="21"/>
          <w:szCs w:val="21"/>
        </w:rPr>
      </w:pPr>
      <w:rPr/>
      <w:r>
        <w:rPr>
          <w:rFonts w:ascii="SimSun-ExtB" w:hAnsi="SimSun-ExtB" w:cs="SimSun-ExtB" w:eastAsia="SimSun-ExtB"/>
          <w:sz w:val="22"/>
          <w:szCs w:val="22"/>
          <w:color w:val="212D3F"/>
          <w:spacing w:val="-277"/>
          <w:w w:val="270"/>
        </w:rPr>
        <w:t>L</w:t>
      </w:r>
      <w:r>
        <w:rPr>
          <w:rFonts w:ascii="SimSun-ExtB" w:hAnsi="SimSun-ExtB" w:cs="SimSun-ExtB" w:eastAsia="SimSun-ExtB"/>
          <w:sz w:val="21"/>
          <w:szCs w:val="21"/>
          <w:color w:val="212D3F"/>
          <w:spacing w:val="0"/>
          <w:w w:val="124"/>
        </w:rPr>
        <w:t>dU</w:t>
      </w:r>
      <w:r>
        <w:rPr>
          <w:rFonts w:ascii="SimSun-ExtB" w:hAnsi="SimSun-ExtB" w:cs="SimSun-ExtB" w:eastAsia="SimSun-ExtB"/>
          <w:sz w:val="21"/>
          <w:szCs w:val="21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9200" w:h="10800" w:orient="landscape"/>
          <w:pgMar w:top="980" w:bottom="280" w:left="2340" w:right="2780"/>
          <w:cols w:num="2" w:equalWidth="0">
            <w:col w:w="534" w:space="75"/>
            <w:col w:w="13471"/>
          </w:cols>
        </w:sectPr>
      </w:pPr>
      <w:rPr/>
    </w:p>
    <w:p>
      <w:pPr>
        <w:spacing w:before="0" w:after="0" w:line="890" w:lineRule="exact"/>
        <w:ind w:left="106" w:right="-20"/>
        <w:jc w:val="left"/>
        <w:tabs>
          <w:tab w:pos="1220" w:val="left"/>
        </w:tabs>
        <w:rPr>
          <w:rFonts w:ascii="Microsoft YaHei UI" w:hAnsi="Microsoft YaHei UI" w:cs="Microsoft YaHei UI" w:eastAsia="Microsoft YaHei UI"/>
          <w:sz w:val="78"/>
          <w:szCs w:val="78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763" coordorigin="0,0" coordsize="19200,10800">
            <v:shape style="position:absolute;left:0;top:0;width:19200;height:10800" type="#_x0000_t75">
              <v:imagedata r:id="rId19" o:title=""/>
            </v:shape>
            <v:group style="position:absolute;left:4828;top:2930;width:3376;height:3040" coordorigin="4828,2930" coordsize="3376,3040">
              <v:shape style="position:absolute;left:4828;top:2930;width:3376;height:3040" coordorigin="4828,2930" coordsize="3376,3040" path="m6933,5950l6607,5950,6654,5970,6888,5970,6933,5950e" filled="t" fillcolor="#A4A4A4" stroked="f">
                <v:path arrowok="t"/>
                <v:fill/>
              </v:shape>
              <v:shape style="position:absolute;left:4828;top:2930;width:3376;height:3040" coordorigin="4828,2930" coordsize="3376,3040" path="m7287,5690l6284,5690,6296,5710,6308,5730,6321,5750,6334,5770,6348,5770,6363,5790,6378,5810,6393,5830,6409,5830,6425,5850,6441,5870,6458,5870,6476,5890,6493,5910,6511,5910,6530,5930,6568,5930,6587,5950,6977,5950,7020,5930,7062,5910,7102,5870,7141,5850,7177,5830,7212,5790,7244,5750,7274,5710,7287,5690e" filled="t" fillcolor="#A4A4A4" stroked="f">
                <v:path arrowok="t"/>
                <v:fill/>
              </v:shape>
              <v:shape style="position:absolute;left:4828;top:2930;width:3376;height:3040" coordorigin="4828,2930" coordsize="3376,3040" path="m5920,3210l5637,3210,5590,3230,5502,3270,5423,3310,5386,3350,5352,3370,5291,3450,5242,3530,5221,3590,5204,3630,5190,3670,5180,3730,5173,3770,5170,3830,5170,3890,5175,3930,5155,3950,5096,3950,5077,3970,5058,3970,5040,3990,5022,3990,5005,4010,4989,4010,4973,4030,4957,4050,4943,4070,4929,4070,4916,4090,4903,4110,4891,4130,4881,4150,4866,4170,4853,4210,4844,4250,4836,4270,4831,4310,4828,4330,4828,4370,4829,4410,4833,4430,4839,4470,4847,4490,4857,4530,4869,4570,4883,4590,4899,4610,4917,4650,4937,4670,4958,4690,4982,4710,5006,4730,4994,4750,4983,4770,4973,4790,4963,4810,4955,4830,4947,4830,4928,4890,4917,4950,4914,5010,4915,5030,4916,5050,4921,5090,4929,5130,4938,5150,4950,5190,4964,5210,4980,5250,4997,5270,5060,5330,5109,5370,5135,5390,5163,5390,5191,5410,5220,5410,5250,5430,5350,5430,5381,5490,5451,5570,5533,5650,5622,5710,5719,5750,5820,5790,6030,5790,6082,5770,6134,5770,6235,5730,6284,5690,7287,5690,7301,5670,7325,5630,7347,5570,7365,5530,7884,5530,7917,5490,7948,5470,7978,5450,8005,5410,8030,5370,8052,5350,8090,5270,8118,5190,8133,5090,8136,5050,8176,5050,8195,5030,8233,5030,8252,5010,8289,5010,8307,4990,8324,4990,8342,4970,8359,4970,8376,4950,8392,4930,8408,4930,8446,4890,8512,4810,8564,4730,8604,4630,8618,4590,8629,4530,8637,4490,8642,4430,8640,4330,8624,4230,8611,4190,8594,4130,8574,4090,8550,4050,8522,4010,8529,3990,8548,3910,8556,3810,8556,3770,8552,3730,8546,3690,8537,3670,8525,3630,8511,3590,8494,3550,8475,3510,8453,3490,8430,3450,8404,3430,8376,3390,8346,3370,8314,3350,8280,3330,8245,3310,8208,3310,8204,3290,6066,3290,6049,3270,6031,3270,6013,3250,5995,3250,5976,3230,5939,3230,5920,3210e" filled="t" fillcolor="#A4A4A4" stroked="f">
                <v:path arrowok="t"/>
                <v:fill/>
              </v:shape>
              <v:shape style="position:absolute;left:4828;top:2930;width:3376;height:3040" coordorigin="4828,2930" coordsize="3376,3040" path="m7698,5590l7575,5590,7595,5610,7657,5610,7698,5590e" filled="t" fillcolor="#A4A4A4" stroked="f">
                <v:path arrowok="t"/>
                <v:fill/>
              </v:shape>
              <v:shape style="position:absolute;left:4828;top:2930;width:3376;height:3040" coordorigin="4828,2930" coordsize="3376,3040" path="m7776,5570l7476,5570,7495,5590,7738,5590,7776,5570e" filled="t" fillcolor="#A4A4A4" stroked="f">
                <v:path arrowok="t"/>
                <v:fill/>
              </v:shape>
              <v:shape style="position:absolute;left:4828;top:2930;width:3376;height:3040" coordorigin="4828,2930" coordsize="3376,3040" path="m7884,5530l7383,5530,7401,5550,7419,5550,7438,5570,7814,5570,7850,5550,7884,5530e" filled="t" fillcolor="#A4A4A4" stroked="f">
                <v:path arrowok="t"/>
                <v:fill/>
              </v:shape>
              <v:shape style="position:absolute;left:4828;top:2930;width:3376;height:3040" coordorigin="4828,2930" coordsize="3376,3040" path="m6596,3030l6344,3030,6309,3050,6244,3090,6184,3130,6131,3190,6107,3210,6085,3250,6066,3290,8204,3290,8186,3230,8162,3170,8152,3150,6797,3150,6782,3130,6767,3110,6752,3110,6735,3090,6719,3090,6702,3070,6667,3050,6632,3050,6596,3030e" filled="t" fillcolor="#A4A4A4" stroked="f">
                <v:path arrowok="t"/>
                <v:fill/>
              </v:shape>
              <v:shape style="position:absolute;left:4828;top:2930;width:3376;height:3040" coordorigin="4828,2930" coordsize="3376,3040" path="m5823,3190l5724,3190,5705,3210,5843,3210,5823,3190e" filled="t" fillcolor="#A4A4A4" stroked="f">
                <v:path arrowok="t"/>
                <v:fill/>
              </v:shape>
              <v:shape style="position:absolute;left:4828;top:2930;width:3376;height:3040" coordorigin="4828,2930" coordsize="3376,3040" path="m7298,2950l7003,2950,6976,2970,6924,3010,6876,3050,6814,3110,6797,3150,8152,3150,8142,3130,8131,3110,8119,3090,7461,3090,7449,3070,7436,3070,7422,3050,7408,3030,7393,3010,7377,3010,7361,2990,7344,2990,7327,2970,7298,2950e" filled="t" fillcolor="#A4A4A4" stroked="f">
                <v:path arrowok="t"/>
                <v:fill/>
              </v:shape>
              <v:shape style="position:absolute;left:4828;top:2930;width:3376;height:3040" coordorigin="4828,2930" coordsize="3376,3040" path="m7978,2970l7595,2970,7565,2990,7537,3010,7510,3030,7485,3070,7461,3090,8106,3090,8093,3070,8079,3050,8065,3030,8037,3010,8008,2990,7978,2970e" filled="t" fillcolor="#A4A4A4" stroked="f">
                <v:path arrowok="t"/>
                <v:fill/>
              </v:shape>
              <v:shape style="position:absolute;left:4828;top:2930;width:3376;height:3040" coordorigin="4828,2930" coordsize="3376,3040" path="m6523,3010l6414,3010,6378,3030,6559,3030,6523,3010e" filled="t" fillcolor="#A4A4A4" stroked="f">
                <v:path arrowok="t"/>
                <v:fill/>
              </v:shape>
              <v:shape style="position:absolute;left:4828;top:2930;width:3376;height:3040" coordorigin="4828,2930" coordsize="3376,3040" path="m7916,2950l7656,2950,7625,2970,7948,2970,7916,2950e" filled="t" fillcolor="#A4A4A4" stroked="f">
                <v:path arrowok="t"/>
                <v:fill/>
              </v:shape>
              <v:shape style="position:absolute;left:4828;top:2930;width:3376;height:3040" coordorigin="4828,2930" coordsize="3376,3040" path="m7239,2930l7060,2930,7032,2950,7269,2950,7239,2930e" filled="t" fillcolor="#A4A4A4" stroked="f">
                <v:path arrowok="t"/>
                <v:fill/>
              </v:shape>
              <v:shape style="position:absolute;left:4828;top:2930;width:3376;height:3040" coordorigin="4828,2930" coordsize="3376,3040" path="m7851,2930l7720,2930,7688,2950,7884,2950,7851,2930e" filled="t" fillcolor="#A4A4A4" stroked="f">
                <v:path arrowok="t"/>
                <v:fill/>
              </v:shape>
            </v:group>
            <v:group style="position:absolute;left:4828;top:2918;width:3815;height:3052" coordorigin="4828,2918" coordsize="3815,3052">
              <v:shape style="position:absolute;left:4828;top:2918;width:3815;height:3052" coordorigin="4828,2918" coordsize="3815,3052" path="m5175,3923l5170,3870,5170,3818,5173,3766,5190,3666,5221,3572,5265,3484,5320,3405,5386,3335,5461,3278,5545,3233,5637,3202,5705,3190,5764,3187,5784,3187,5862,3196,5939,3216,6013,3246,6066,3276,6085,3240,6131,3174,6184,3119,6244,3073,6309,3039,6378,3016,6450,3005,6486,3004,6523,3006,6596,3019,6667,3045,6735,3085,6782,3123,6797,3137,6814,3108,6854,3057,6899,3013,6949,2977,7003,2949,7060,2930,7149,2918,7179,2919,7239,2929,7298,2949,7361,2984,7408,3022,7449,3067,7461,3083,7485,3055,7537,3007,7595,2969,7656,2942,7720,2925,7786,2919,7819,2921,7884,2931,7948,2953,8008,2986,8065,3030,8106,3073,8142,3122,8171,3176,8193,3233,8208,3294,8245,3308,8314,3344,8376,3390,8430,3445,8475,3508,8511,3577,8537,3651,8552,3729,8556,3810,8554,3851,8540,3933,8522,3990,8550,4035,8594,4130,8624,4228,8640,4329,8643,4380,8642,4430,8629,4530,8604,4627,8564,4718,8512,4803,8446,4879,8392,4926,8342,4962,8289,4991,8233,5015,8176,5032,8136,5040,8133,5086,8118,5174,8090,5257,8052,5333,8005,5402,7948,5462,7884,5512,7814,5551,7738,5577,7657,5591,7615,5592,7595,5592,7535,5585,7476,5570,7419,5548,7365,5519,7347,5568,7301,5659,7244,5740,7177,5811,7102,5870,7020,5916,6933,5949,6842,5967,6796,5970,6749,5970,6654,5956,6587,5935,6530,5911,6476,5879,6425,5842,6378,5800,6334,5752,6296,5700,6284,5681,6235,5711,6134,5755,6030,5780,5924,5788,5872,5785,5769,5766,5670,5730,5576,5677,5491,5609,5415,5525,5350,5427,5345,5418,5343,5413,5312,5416,5281,5416,5250,5413,5191,5400,5135,5377,5084,5345,5038,5305,4997,5258,4964,5205,4938,5145,4921,5081,4914,5006,4914,4986,4920,4925,4933,4867,4963,4793,5006,4726,4982,4706,4937,4660,4899,4607,4869,4550,4847,4490,4833,4426,4828,4362,4828,4329,4836,4264,4853,4200,4881,4138,4916,4084,4957,4036,5005,3997,5058,3966,5115,3944,5155,3935,5175,3923xe" filled="f" stroked="t" strokeweight=".96pt" strokecolor="#787878">
                <v:path arrowok="t"/>
              </v:shape>
            </v:group>
            <v:group style="position:absolute;left:5034;top:4708;width:211;height:50" coordorigin="5034,4708" coordsize="211,50">
              <v:shape style="position:absolute;left:5034;top:4708;width:211;height:50" coordorigin="5034,4708" coordsize="211,50" path="m5245,4757l5225,4758,5205,4758,5185,4757,5107,4741,5052,4718,5034,4708e" filled="f" stroked="t" strokeweight=".96pt" strokecolor="#787878">
                <v:path arrowok="t"/>
              </v:shape>
            </v:group>
            <v:group style="position:absolute;left:5346;top:5373;width:96;height:27" coordorigin="5346,5373" coordsize="96,27">
              <v:shape style="position:absolute;left:5346;top:5373;width:96;height:27" coordorigin="5346,5373" coordsize="96,27" path="m5442,5373l5423,5381,5404,5387,5385,5392,5365,5397,5346,5400e" filled="f" stroked="t" strokeweight=".96pt" strokecolor="#787878">
                <v:path arrowok="t"/>
              </v:shape>
            </v:group>
            <v:group style="position:absolute;left:6231;top:5561;width:53;height:108" coordorigin="6231,5561" coordsize="53,108">
              <v:shape style="position:absolute;left:6231;top:5561;width:53;height:108" coordorigin="6231,5561" coordsize="53,108" path="m6284,5669l6246,5598,6238,5580,6231,5561e" filled="f" stroked="t" strokeweight=".96pt" strokecolor="#787878">
                <v:path arrowok="t"/>
              </v:shape>
            </v:group>
            <v:group style="position:absolute;left:7354;top:5363;width:19;height:119" coordorigin="7354,5363" coordsize="19,119">
              <v:shape style="position:absolute;left:7354;top:5363;width:19;height:119" coordorigin="7354,5363" coordsize="19,119" path="m7373,5363l7366,5422,7358,5462,7354,5481e" filled="f" stroked="t" strokeweight=".96pt" strokecolor="#787878">
                <v:path arrowok="t"/>
              </v:shape>
            </v:group>
            <v:group style="position:absolute;left:7840;top:4530;width:287;height:504" coordorigin="7840,4530" coordsize="287,504">
              <v:shape style="position:absolute;left:7840;top:4530;width:287;height:504" coordorigin="7840,4530" coordsize="287,504" path="m7840,4530l7915,4578,7980,4639,8035,4711,8065,4763,8089,4819,8108,4878,8120,4939,8126,5001,8127,5033e" filled="f" stroked="t" strokeweight=".96pt" strokecolor="#787878">
                <v:path arrowok="t"/>
              </v:shape>
            </v:group>
            <v:group style="position:absolute;left:8394;top:3993;width:122;height:183" coordorigin="8394,3993" coordsize="122,183">
              <v:shape style="position:absolute;left:8394;top:3993;width:122;height:183" coordorigin="8394,3993" coordsize="122,183" path="m8516,3993l8491,4049,8459,4101,8422,4148,8409,4162,8394,4176e" filled="f" stroked="t" strokeweight=".96pt" strokecolor="#787878">
                <v:path arrowok="t"/>
              </v:shape>
            </v:group>
            <v:group style="position:absolute;left:8210;top:3292;width:7;height:80" coordorigin="8210,3292" coordsize="7,80">
              <v:shape style="position:absolute;left:8210;top:3292;width:7;height:80" coordorigin="8210,3292" coordsize="7,80" path="m8210,3292l8213,3312,8215,3332,8216,3352,8217,3372e" filled="f" stroked="t" strokeweight=".96pt" strokecolor="#787878">
                <v:path arrowok="t"/>
              </v:shape>
            </v:group>
            <v:group style="position:absolute;left:7395;top:3083;width:59;height:105" coordorigin="7395,3083" coordsize="59,105">
              <v:shape style="position:absolute;left:7395;top:3083;width:59;height:105" coordorigin="7395,3083" coordsize="59,105" path="m7395,3188l7421,3133,7442,3099,7454,3083e" filled="f" stroked="t" strokeweight=".96pt" strokecolor="#787878">
                <v:path arrowok="t"/>
              </v:shape>
            </v:group>
            <v:group style="position:absolute;left:6783;top:3147;width:31;height:95" coordorigin="6783,3147" coordsize="31,95">
              <v:shape style="position:absolute;left:6783;top:3147;width:31;height:95" coordorigin="6783,3147" coordsize="31,95" path="m6783,3242l6788,3222,6793,3203,6799,3184,6806,3165,6814,3147e" filled="f" stroked="t" strokeweight=".96pt" strokecolor="#787878">
                <v:path arrowok="t"/>
              </v:shape>
            </v:group>
            <v:group style="position:absolute;left:6066;top:3275;width:108;height:89" coordorigin="6066,3275" coordsize="108,89">
              <v:shape style="position:absolute;left:6066;top:3275;width:108;height:89" coordorigin="6066,3275" coordsize="108,89" path="m6066,3275l6130,3323,6160,3350,6174,3364e" filled="f" stroked="t" strokeweight=".96pt" strokecolor="#787878">
                <v:path arrowok="t"/>
              </v:shape>
            </v:group>
            <v:group style="position:absolute;left:5175;top:3926;width:20;height:98" coordorigin="5175,3926" coordsize="20,98">
              <v:shape style="position:absolute;left:5175;top:3926;width:20;height:98" coordorigin="5175,3926" coordsize="20,98" path="m5195,4024l5190,4004,5185,3985,5181,3965,5178,3945,5175,3926e" filled="f" stroked="t" strokeweight=".96pt" strokecolor="#787878">
                <v:path arrowok="t"/>
              </v:shape>
              <v:shape style="position:absolute;left:6082;top:6250;width:1276;height:1170" type="#_x0000_t75">
                <v:imagedata r:id="rId20" o:title=""/>
              </v:shape>
              <v:shape style="position:absolute;left:8940;top:3502;width:5980;height:5560" type="#_x0000_t75">
                <v:imagedata r:id="rId21" o:title=""/>
              </v:shape>
            </v:group>
            <v:group style="position:absolute;left:8944;top:4242;width:2515;height:504" coordorigin="8944,4242" coordsize="2515,504">
              <v:shape style="position:absolute;left:8944;top:4242;width:2515;height:504" coordorigin="8944,4242" coordsize="2515,504" path="m8944,4326l8969,4266,11375,4242,11397,4245,11448,4284,11459,4662,11456,4685,11416,4735,9028,4746,9005,4743,8955,4704,8944,4326xe" filled="f" stroked="t" strokeweight="3.48pt" strokecolor="#FF0000">
                <v:path arrowok="t"/>
              </v:shape>
            </v:group>
            <v:group style="position:absolute;left:11617;top:4996;width:3060;height:4068" coordorigin="11617,4996" coordsize="3060,4068">
              <v:shape style="position:absolute;left:11617;top:4996;width:3060;height:4068" coordorigin="11617,4996" coordsize="3060,4068" path="m11617,5506l11624,5423,11643,5344,11674,5271,11716,5204,11767,5145,11826,5094,11893,5053,11966,5022,12044,5002,12127,4996,14167,4996,14250,5002,14328,5022,14402,5053,14468,5094,14528,5145,14579,5204,14620,5271,14651,5344,14671,5423,14677,5506,14677,8554,14671,8636,14651,8715,14620,8788,14579,8855,14528,8914,14468,8965,14402,9007,14328,9038,14250,9057,14167,9064,12127,9064,12044,9057,11966,9038,11893,9007,11826,8965,11767,8914,11716,8855,11674,8788,11643,8715,11624,8636,11617,8554,11617,5506xe" filled="f" stroked="t" strokeweight="3.48pt" strokecolor="#FF0000">
                <v:path arrowok="t"/>
              </v:shape>
            </v:group>
            <w10:wrap type="none"/>
          </v:group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>02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</w:r>
      <w:r>
        <w:rPr>
          <w:rFonts w:ascii="Microsoft YaHei UI" w:hAnsi="Microsoft YaHei UI" w:cs="Microsoft YaHei UI" w:eastAsia="Microsoft YaHei UI"/>
          <w:sz w:val="78"/>
          <w:szCs w:val="78"/>
          <w:color w:val="E7E6E6"/>
          <w:spacing w:val="0"/>
          <w:w w:val="100"/>
          <w:position w:val="-2"/>
        </w:rPr>
        <w:t>课堂任务</w:t>
      </w:r>
      <w:r>
        <w:rPr>
          <w:rFonts w:ascii="Microsoft YaHei UI" w:hAnsi="Microsoft YaHei UI" w:cs="Microsoft YaHei UI" w:eastAsia="Microsoft YaHei UI"/>
          <w:sz w:val="78"/>
          <w:szCs w:val="7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8" w:after="0" w:line="170" w:lineRule="auto"/>
        <w:ind w:left="4257" w:right="8195" w:firstLine="2"/>
        <w:jc w:val="center"/>
        <w:rPr>
          <w:rFonts w:ascii="Microsoft YaHei UI" w:hAnsi="Microsoft YaHei UI" w:cs="Microsoft YaHei UI" w:eastAsia="Microsoft YaHei UI"/>
          <w:sz w:val="36"/>
          <w:szCs w:val="36"/>
        </w:rPr>
      </w:pPr>
      <w:rPr/>
      <w:r>
        <w:rPr>
          <w:rFonts w:ascii="Microsoft YaHei UI" w:hAnsi="Microsoft YaHei UI" w:cs="Microsoft YaHei UI" w:eastAsia="Microsoft YaHei UI"/>
          <w:sz w:val="28"/>
          <w:szCs w:val="28"/>
          <w:color w:val="0F1C31"/>
          <w:spacing w:val="0"/>
          <w:w w:val="100"/>
        </w:rPr>
        <w:t>第二节</w:t>
      </w:r>
      <w:r>
        <w:rPr>
          <w:rFonts w:ascii="Microsoft YaHei UI" w:hAnsi="Microsoft YaHei UI" w:cs="Microsoft YaHei UI" w:eastAsia="Microsoft YaHei UI"/>
          <w:sz w:val="28"/>
          <w:szCs w:val="28"/>
          <w:color w:val="0F1C31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开始指示牌的完整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代码（倒计时功能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的实现以及游戏结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束的判定）</w:t>
      </w:r>
      <w:r>
        <w:rPr>
          <w:rFonts w:ascii="Microsoft YaHei UI" w:hAnsi="Microsoft YaHei UI" w:cs="Microsoft YaHei UI" w:eastAsia="Microsoft YaHei UI"/>
          <w:sz w:val="36"/>
          <w:szCs w:val="36"/>
          <w:color w:val="000000"/>
          <w:spacing w:val="0"/>
          <w:w w:val="100"/>
        </w:rPr>
      </w:r>
    </w:p>
    <w:p>
      <w:pPr>
        <w:jc w:val="center"/>
        <w:spacing w:after="0"/>
        <w:sectPr>
          <w:pgSz w:w="19200" w:h="10800" w:orient="landscape"/>
          <w:pgMar w:top="140" w:bottom="280" w:left="980" w:right="2780"/>
        </w:sectPr>
      </w:pPr>
      <w:rPr/>
    </w:p>
    <w:p>
      <w:pPr>
        <w:spacing w:before="0" w:after="0" w:line="890" w:lineRule="exact"/>
        <w:ind w:left="106" w:right="-20"/>
        <w:jc w:val="left"/>
        <w:tabs>
          <w:tab w:pos="1220" w:val="left"/>
        </w:tabs>
        <w:rPr>
          <w:rFonts w:ascii="Microsoft YaHei UI" w:hAnsi="Microsoft YaHei UI" w:cs="Microsoft YaHei UI" w:eastAsia="Microsoft YaHei UI"/>
          <w:sz w:val="78"/>
          <w:szCs w:val="78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762" coordorigin="0,0" coordsize="19200,10800">
            <v:shape style="position:absolute;left:0;top:0;width:19200;height:10800" type="#_x0000_t75">
              <v:imagedata r:id="rId22" o:title=""/>
            </v:shape>
            <v:group style="position:absolute;left:4106;top:3196;width:3172;height:2940" coordorigin="4106,3196" coordsize="3172,2940">
              <v:shape style="position:absolute;left:4106;top:3196;width:3172;height:2940" coordorigin="4106,3196" coordsize="3172,2940" path="m6082,6116l5776,6116,5820,6136,6040,6136,6082,6116e" filled="t" fillcolor="#A4A4A4" stroked="f">
                <v:path arrowok="t"/>
                <v:fill/>
              </v:shape>
              <v:shape style="position:absolute;left:4106;top:3196;width:3172;height:2940" coordorigin="4106,3196" coordsize="3172,2940" path="m6395,5876l5481,5876,5493,5896,5505,5916,5517,5936,5531,5956,5544,5956,5558,5976,5573,5996,5587,6016,5603,6016,5619,6036,5635,6036,5651,6056,5668,6076,5685,6076,5703,6096,5739,6096,5757,6116,6123,6116,6163,6096,6202,6076,6239,6056,6274,6016,6308,5996,6339,5956,6369,5916,6395,5876e" filled="t" fillcolor="#A4A4A4" stroked="f">
                <v:path arrowok="t"/>
                <v:fill/>
              </v:shape>
              <v:shape style="position:absolute;left:4106;top:3196;width:3172;height:2940" coordorigin="4106,3196" coordsize="3172,2940" path="m5106,3456l4865,3456,4821,3476,4739,3516,4664,3556,4598,3636,4568,3656,4516,3736,4475,3816,4459,3876,4446,3916,4436,3956,4430,4016,4427,4056,4427,4116,4432,4156,4410,4176,4371,4176,4352,4196,4333,4196,4315,4216,4297,4216,4280,4236,4263,4236,4247,4256,4232,4276,4217,4276,4177,4336,4155,4376,4141,4396,4130,4436,4121,4456,4114,4496,4109,4516,4106,4556,4106,4596,4108,4616,4111,4656,4117,4676,4125,4716,4135,4736,4147,4776,4160,4796,4176,4816,4193,4856,4212,4876,4233,4896,4256,4916,4281,4936,4268,4956,4257,4956,4247,4976,4220,5036,4201,5096,4190,5156,4186,5216,4187,5236,4189,5256,4193,5276,4200,5316,4209,5356,4220,5376,4233,5396,4248,5436,4302,5496,4370,5556,4394,5576,4420,5576,4447,5596,4474,5596,4502,5616,4596,5616,4625,5676,4691,5756,4767,5836,4809,5856,4852,5896,4897,5916,4943,5936,4990,5956,5039,5956,5088,5976,5237,5976,5337,5936,5386,5936,5434,5896,5481,5876,6395,5876,6420,5836,6441,5796,6460,5756,6475,5696,6976,5696,7007,5676,7036,5656,7063,5616,7089,5596,7113,5556,7134,5536,7153,5496,7185,5416,7205,5336,7215,5236,7273,5236,7292,5216,7330,5216,7348,5196,7366,5196,7384,5176,7401,5176,7418,5156,7435,5156,7451,5136,7467,5116,7503,5096,7535,5056,7590,4976,7634,4896,7650,4836,7664,4796,7675,4756,7682,4696,7686,4656,7687,4596,7685,4556,7679,4516,7670,4456,7657,4416,7641,4356,7622,4316,7599,4276,7573,4236,7580,4216,7599,4136,7606,4056,7606,4016,7596,3936,7577,3856,7563,3836,7548,3796,7529,3756,7509,3736,7487,3696,7462,3676,7436,3636,7408,3616,7378,3596,7346,3576,7312,3556,7277,3536,5253,3536,5236,3516,5218,3516,5200,3496,5182,3496,5163,3476,5125,3476,5106,3456e" filled="t" fillcolor="#A4A4A4" stroked="f">
                <v:path arrowok="t"/>
                <v:fill/>
              </v:shape>
              <v:shape style="position:absolute;left:4106;top:3196;width:3172;height:2940" coordorigin="4106,3196" coordsize="3172,2940" path="m6838,5756l6603,5756,6623,5776,6800,5776,6838,5756e" filled="t" fillcolor="#A4A4A4" stroked="f">
                <v:path arrowok="t"/>
                <v:fill/>
              </v:shape>
              <v:shape style="position:absolute;left:4106;top:3196;width:3172;height:2940" coordorigin="4106,3196" coordsize="3172,2940" path="m6976,5696l6475,5696,6492,5716,6510,5716,6528,5736,6547,5736,6565,5756,6874,5756,6909,5736,6943,5716,6976,5696e" filled="t" fillcolor="#A4A4A4" stroked="f">
                <v:path arrowok="t"/>
                <v:fill/>
              </v:shape>
              <v:shape style="position:absolute;left:4106;top:3196;width:3172;height:2940" coordorigin="4106,3196" coordsize="3172,2940" path="m5799,3296l5494,3296,5462,3316,5402,3356,5346,3396,5320,3436,5296,3456,5274,3496,5253,3536,7277,3536,7262,3476,7247,3436,7239,3436,7229,3416,7219,3396,5944,3396,5929,3376,5914,3356,5898,3356,5882,3336,5865,3336,5832,3316,5799,3296e" filled="t" fillcolor="#A4A4A4" stroked="f">
                <v:path arrowok="t"/>
                <v:fill/>
              </v:shape>
              <v:shape style="position:absolute;left:4106;top:3196;width:3172;height:2940" coordorigin="4106,3196" coordsize="3172,2940" path="m6425,3216l6149,3216,6123,3236,6099,3256,6075,3256,6052,3276,6030,3296,6010,3336,5991,3356,5974,3376,5959,3396,7219,3396,7209,3376,7197,3356,7185,3336,6571,3336,6559,3316,6545,3316,6531,3296,6517,3276,6501,3276,6486,3256,6469,3236,6452,3236,6425,3216e" filled="t" fillcolor="#A4A4A4" stroked="f">
                <v:path arrowok="t"/>
                <v:fill/>
              </v:shape>
              <v:shape style="position:absolute;left:4106;top:3196;width:3172;height:2940" coordorigin="4106,3196" coordsize="3172,2940" path="m7035,3216l6730,3216,6701,3236,6645,3276,6594,3316,6571,3336,7172,3336,7119,3276,7064,3236,7035,3216e" filled="t" fillcolor="#A4A4A4" stroked="f">
                <v:path arrowok="t"/>
                <v:fill/>
              </v:shape>
              <v:shape style="position:absolute;left:4106;top:3196;width:3172;height:2940" coordorigin="4106,3196" coordsize="3172,2940" path="m5731,3276l5560,3276,5527,3296,5765,3296,5731,3276e" filled="t" fillcolor="#A4A4A4" stroked="f">
                <v:path arrowok="t"/>
                <v:fill/>
              </v:shape>
              <v:shape style="position:absolute;left:4106;top:3196;width:3172;height:2940" coordorigin="4106,3196" coordsize="3172,2940" path="m6370,3196l6202,3196,6175,3216,6398,3216,6370,3196e" filled="t" fillcolor="#A4A4A4" stroked="f">
                <v:path arrowok="t"/>
                <v:fill/>
              </v:shape>
              <v:shape style="position:absolute;left:4106;top:3196;width:3172;height:2940" coordorigin="4106,3196" coordsize="3172,2940" path="m6975,3196l6789,3196,6759,3216,7005,3216,6975,3196e" filled="t" fillcolor="#A4A4A4" stroked="f">
                <v:path arrowok="t"/>
                <v:fill/>
              </v:shape>
            </v:group>
            <v:group style="position:absolute;left:4106;top:3180;width:3581;height:2956" coordorigin="4106,3180" coordsize="3581,2956">
              <v:shape style="position:absolute;left:4106;top:3180;width:3581;height:2956" coordorigin="4106,3180" coordsize="3581,2956" path="m4432,4153l4427,4102,4427,4051,4430,4001,4446,3904,4475,3812,4516,3727,4568,3651,4630,3584,4700,3528,4779,3484,4865,3455,4930,3443,4989,3440,5009,3440,5087,3450,5163,3472,5218,3497,5253,3517,5274,3483,5320,3422,5373,3370,5432,3327,5494,3295,5560,3273,5628,3263,5662,3262,5697,3264,5765,3277,5832,3303,5898,3342,5944,3381,5959,3395,5974,3368,6010,3317,6052,3274,6123,3223,6202,3191,6285,3180,6314,3181,6398,3198,6469,3233,6531,3283,6571,3330,6594,3304,6645,3259,6701,3225,6759,3200,6820,3185,6882,3180,6913,3181,6975,3192,7035,3213,7092,3245,7145,3288,7197,3348,7229,3399,7255,3455,7273,3514,7277,3534,7312,3549,7378,3586,7436,3633,7487,3688,7529,3749,7563,3817,7588,3889,7602,3965,7606,4043,7604,4083,7591,4162,7573,4220,7599,4263,7641,4354,7670,4449,7685,4546,7687,4595,7686,4644,7675,4741,7650,4834,7614,4923,7564,5005,7503,5079,7451,5125,7401,5161,7348,5191,7292,5214,7215,5234,7212,5279,7196,5364,7170,5444,7134,5518,7089,5585,7036,5643,6976,5691,6909,5729,6838,5755,6762,5768,6722,5770,6702,5769,6642,5761,6584,5745,6528,5721,6475,5690,6460,5738,6420,5829,6369,5909,6308,5979,6239,6037,6163,6082,6082,6114,5997,6132,5953,6136,5909,6135,5820,6122,5757,6102,5685,6068,5635,6035,5587,5996,5544,5953,5505,5904,5481,5869,5434,5895,5337,5935,5237,5957,5137,5962,5088,5959,4990,5939,4897,5903,4809,5852,4728,5786,4657,5705,4596,5609,4594,5605,4592,5601,4589,5596,4560,5599,4531,5599,4447,5583,4370,5546,4302,5492,4248,5421,4220,5366,4200,5306,4189,5241,4186,5200,4187,5180,4193,5119,4207,5061,4237,4987,4281,4922,4256,4903,4212,4861,4176,4812,4147,4758,4125,4700,4111,4639,4106,4577,4106,4546,4114,4483,4130,4421,4155,4361,4190,4306,4232,4258,4280,4218,4333,4189,4391,4169,4410,4165,4432,4153xe" filled="f" stroked="t" strokeweight=".96pt" strokecolor="#787878">
                <v:path arrowok="t"/>
              </v:shape>
            </v:group>
            <v:group style="position:absolute;left:4288;top:4906;width:210;height:55" coordorigin="4288,4906" coordsize="210,55">
              <v:shape style="position:absolute;left:4288;top:4906;width:210;height:55" coordorigin="4288,4906" coordsize="210,55" path="m4497,4961l4477,4962,4457,4962,4438,4960,4360,4943,4305,4917,4288,4906e" filled="f" stroked="t" strokeweight=".96pt" strokecolor="#787878">
                <v:path arrowok="t"/>
              </v:shape>
            </v:group>
            <v:group style="position:absolute;left:4606;top:5557;width:77;height:24" coordorigin="4606,5557" coordsize="77,24">
              <v:shape style="position:absolute;left:4606;top:5557;width:77;height:24" coordorigin="4606,5557" coordsize="77,24" path="m4682,5557l4663,5565,4644,5571,4625,5577,4606,5581e" filled="f" stroked="t" strokeweight=".96pt" strokecolor="#787878">
                <v:path arrowok="t"/>
              </v:shape>
            </v:group>
            <v:group style="position:absolute;left:5421;top:5735;width:51;height:108" coordorigin="5421,5735" coordsize="51,108">
              <v:shape style="position:absolute;left:5421;top:5735;width:51;height:108" coordorigin="5421,5735" coordsize="51,108" path="m5473,5844l5436,5773,5429,5754,5421,5735e" filled="f" stroked="t" strokeweight=".96pt" strokecolor="#787878">
                <v:path arrowok="t"/>
              </v:shape>
            </v:group>
            <v:group style="position:absolute;left:6476;top:5547;width:19;height:119" coordorigin="6476,5547" coordsize="19,119">
              <v:shape style="position:absolute;left:6476;top:5547;width:19;height:119" coordorigin="6476,5547" coordsize="19,119" path="m6495,5547l6488,5607,6481,5646,6476,5666e" filled="f" stroked="t" strokeweight=".96pt" strokecolor="#787878">
                <v:path arrowok="t"/>
              </v:shape>
            </v:group>
            <v:group style="position:absolute;left:6934;top:4740;width:269;height:488" coordorigin="6934,4740" coordsize="269,488">
              <v:shape style="position:absolute;left:6934;top:4740;width:269;height:488" coordorigin="6934,4740" coordsize="269,488" path="m6934,4740l7004,4787,7066,4846,7117,4916,7157,4993,7185,5077,7197,5136,7202,5197,7203,5228e" filled="f" stroked="t" strokeweight=".96pt" strokecolor="#787878">
                <v:path arrowok="t"/>
              </v:shape>
            </v:group>
            <v:group style="position:absolute;left:7462;top:4220;width:107;height:170" coordorigin="7462,4220" coordsize="107,170">
              <v:shape style="position:absolute;left:7462;top:4220;width:107;height:170" coordorigin="7462,4220" coordsize="107,170" path="m7569,4220l7543,4277,7512,4329,7475,4376,7462,4390e" filled="f" stroked="t" strokeweight=".96pt" strokecolor="#787878">
                <v:path arrowok="t"/>
              </v:shape>
            </v:group>
            <v:group style="position:absolute;left:7281;top:3541;width:6;height:80" coordorigin="7281,3541" coordsize="6,80">
              <v:shape style="position:absolute;left:7281;top:3541;width:6;height:80" coordorigin="7281,3541" coordsize="6,80" path="m7281,3541l7284,3561,7286,3581,7287,3601,7288,3621e" filled="f" stroked="t" strokeweight=".96pt" strokecolor="#787878">
                <v:path arrowok="t"/>
              </v:shape>
            </v:group>
            <v:group style="position:absolute;left:6516;top:3335;width:58;height:105" coordorigin="6516,3335" coordsize="58,105">
              <v:shape style="position:absolute;left:6516;top:3335;width:58;height:105" coordorigin="6516,3335" coordsize="58,105" path="m6516,3441l6541,3386,6562,3352,6574,3335e" filled="f" stroked="t" strokeweight=".96pt" strokecolor="#787878">
                <v:path arrowok="t"/>
              </v:shape>
            </v:group>
            <v:group style="position:absolute;left:5942;top:3416;width:22;height:77" coordorigin="5942,3416" coordsize="22,77">
              <v:shape style="position:absolute;left:5942;top:3416;width:22;height:77" coordorigin="5942,3416" coordsize="22,77" path="m5942,3493l5946,3473,5951,3454,5957,3435,5964,3416e" filled="f" stroked="t" strokeweight=".96pt" strokecolor="#787878">
                <v:path arrowok="t"/>
              </v:shape>
            </v:group>
            <v:group style="position:absolute;left:5268;top:3525;width:106;height:91" coordorigin="5268,3525" coordsize="106,91">
              <v:shape style="position:absolute;left:5268;top:3525;width:106;height:91" coordorigin="5268,3525" coordsize="106,91" path="m5268,3525l5331,3574,5360,3602,5374,3616e" filled="f" stroked="t" strokeweight=".96pt" strokecolor="#787878">
                <v:path arrowok="t"/>
              </v:shape>
            </v:group>
            <v:group style="position:absolute;left:4434;top:4172;width:16;height:78" coordorigin="4434,4172" coordsize="16,78">
              <v:shape style="position:absolute;left:4434;top:4172;width:16;height:78" coordorigin="4434,4172" coordsize="16,78" path="m4450,4250l4445,4231,4441,4211,4437,4192,4434,4172e" filled="f" stroked="t" strokeweight=".96pt" strokecolor="#787878">
                <v:path arrowok="t"/>
              </v:shape>
              <v:shape style="position:absolute;left:5242;top:6122;width:1321;height:1247" type="#_x0000_t75">
                <v:imagedata r:id="rId23" o:title=""/>
              </v:shape>
              <v:shape style="position:absolute;left:7682;top:3924;width:7547;height:3692" type="#_x0000_t75">
                <v:imagedata r:id="rId24" o:title=""/>
              </v:shape>
            </v:group>
            <w10:wrap type="none"/>
          </v:group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>02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</w:r>
      <w:r>
        <w:rPr>
          <w:rFonts w:ascii="Microsoft YaHei UI" w:hAnsi="Microsoft YaHei UI" w:cs="Microsoft YaHei UI" w:eastAsia="Microsoft YaHei UI"/>
          <w:sz w:val="78"/>
          <w:szCs w:val="78"/>
          <w:color w:val="E7E6E6"/>
          <w:spacing w:val="0"/>
          <w:w w:val="100"/>
          <w:position w:val="-2"/>
        </w:rPr>
        <w:t>课堂任务</w:t>
      </w:r>
      <w:r>
        <w:rPr>
          <w:rFonts w:ascii="Microsoft YaHei UI" w:hAnsi="Microsoft YaHei UI" w:cs="Microsoft YaHei UI" w:eastAsia="Microsoft YaHei UI"/>
          <w:sz w:val="78"/>
          <w:szCs w:val="78"/>
          <w:color w:val="000000"/>
          <w:spacing w:val="0"/>
          <w:w w:val="100"/>
          <w:position w:val="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170" w:lineRule="auto"/>
        <w:ind w:left="3588" w:right="9175" w:firstLine="2"/>
        <w:jc w:val="center"/>
        <w:rPr>
          <w:rFonts w:ascii="Microsoft YaHei UI" w:hAnsi="Microsoft YaHei UI" w:cs="Microsoft YaHei UI" w:eastAsia="Microsoft YaHei UI"/>
          <w:sz w:val="36"/>
          <w:szCs w:val="36"/>
        </w:rPr>
      </w:pPr>
      <w:rPr/>
      <w:r>
        <w:rPr>
          <w:rFonts w:ascii="Microsoft YaHei UI" w:hAnsi="Microsoft YaHei UI" w:cs="Microsoft YaHei UI" w:eastAsia="Microsoft YaHei UI"/>
          <w:sz w:val="28"/>
          <w:szCs w:val="28"/>
          <w:color w:val="0F1C31"/>
          <w:spacing w:val="0"/>
          <w:w w:val="100"/>
        </w:rPr>
        <w:t>第三节</w:t>
      </w:r>
      <w:r>
        <w:rPr>
          <w:rFonts w:ascii="Microsoft YaHei UI" w:hAnsi="Microsoft YaHei UI" w:cs="Microsoft YaHei UI" w:eastAsia="Microsoft YaHei UI"/>
          <w:sz w:val="28"/>
          <w:szCs w:val="28"/>
          <w:color w:val="0F1C31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小木槌的完整代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码（初始化、跟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随效果、击打效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果、广播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99"/>
        </w:rPr>
        <w:t>bea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1"/>
          <w:w w:val="99"/>
        </w:rPr>
        <w:t>t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）</w:t>
      </w:r>
      <w:r>
        <w:rPr>
          <w:rFonts w:ascii="Microsoft YaHei UI" w:hAnsi="Microsoft YaHei UI" w:cs="Microsoft YaHei UI" w:eastAsia="Microsoft YaHei UI"/>
          <w:sz w:val="36"/>
          <w:szCs w:val="36"/>
          <w:color w:val="000000"/>
          <w:spacing w:val="0"/>
          <w:w w:val="100"/>
        </w:rPr>
      </w:r>
    </w:p>
    <w:p>
      <w:pPr>
        <w:jc w:val="center"/>
        <w:spacing w:after="0"/>
        <w:sectPr>
          <w:pgSz w:w="19200" w:h="10800" w:orient="landscape"/>
          <w:pgMar w:top="140" w:bottom="280" w:left="980" w:right="2780"/>
        </w:sectPr>
      </w:pPr>
      <w:rPr/>
    </w:p>
    <w:p>
      <w:pPr>
        <w:spacing w:before="0" w:after="0" w:line="890" w:lineRule="exact"/>
        <w:ind w:left="106" w:right="-20"/>
        <w:jc w:val="left"/>
        <w:tabs>
          <w:tab w:pos="1220" w:val="left"/>
        </w:tabs>
        <w:rPr>
          <w:rFonts w:ascii="Microsoft YaHei UI" w:hAnsi="Microsoft YaHei UI" w:cs="Microsoft YaHei UI" w:eastAsia="Microsoft YaHei UI"/>
          <w:sz w:val="78"/>
          <w:szCs w:val="78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761" coordorigin="0,0" coordsize="19200,10800">
            <v:shape style="position:absolute;left:0;top:0;width:19200;height:10800" type="#_x0000_t75">
              <v:imagedata r:id="rId25" o:title=""/>
            </v:shape>
            <v:group style="position:absolute;left:5718;top:3578;width:3212;height:1800" coordorigin="5718,3578" coordsize="3212,1800">
              <v:shape style="position:absolute;left:5718;top:3578;width:3212;height:1800" coordorigin="5718,3578" coordsize="3212,1800" path="m8057,5210l7106,5210,7119,5224,7133,5236,7148,5248,7163,5258,7179,5270,7195,5280,7213,5290,7230,5300,7248,5308,7267,5318,7286,5326,7306,5332,7326,5340,7389,5358,7456,5370,7501,5376,7546,5378,7635,5378,7722,5366,7805,5348,7882,5320,7954,5284,8017,5244,8046,5220,8057,5210e" filled="t" fillcolor="#A4A4A4" stroked="f">
                <v:path arrowok="t"/>
                <v:fill/>
              </v:shape>
              <v:shape style="position:absolute;left:5718;top:3578;width:3212;height:1800" coordorigin="5718,3578" coordsize="3212,1800" path="m8734,5050l6209,5050,6213,5056,6215,5058,6245,5088,6312,5142,6389,5186,6474,5222,6614,5258,6712,5270,6762,5272,6813,5272,6913,5262,7011,5242,7106,5210,8057,5210,8072,5196,8095,5170,8116,5142,8133,5112,8616,5112,8627,5108,8659,5094,8689,5078,8717,5062,8734,5050e" filled="t" fillcolor="#A4A4A4" stroked="f">
                <v:path arrowok="t"/>
                <v:fill/>
              </v:shape>
              <v:shape style="position:absolute;left:5718;top:3578;width:3212;height:1800" coordorigin="5718,3578" coordsize="3212,1800" path="m8616,5112l8133,5112,8151,5120,8189,5132,8267,5148,8349,5156,8410,5156,8487,5148,8560,5132,8594,5120,8616,5112e" filled="t" fillcolor="#A4A4A4" stroked="f">
                <v:path arrowok="t"/>
                <v:fill/>
              </v:shape>
              <v:shape style="position:absolute;left:5718;top:3578;width:3212;height:1800" coordorigin="5718,3578" coordsize="3212,1800" path="m6656,3738l6554,3738,6534,3740,6444,3754,6360,3776,6284,3806,6217,3844,6159,3888,6112,3938,6076,3990,6053,4048,6044,4108,6044,4140,6049,4172,6043,4176,6020,4180,5998,4182,5976,4186,5914,4204,5857,4228,5794,4272,5743,4334,5721,4392,5718,4430,5720,4448,5737,4506,5771,4558,5822,4606,5888,4644,5871,4660,5830,4708,5802,4778,5800,4816,5803,4834,5823,4892,5863,4944,5880,4958,5898,4974,5962,5010,6037,5036,6120,5050,6149,5052,6179,5052,6209,5050,8734,5050,8789,5002,8842,4934,8872,4856,8877,4828,8918,4824,8958,4816,8978,4810,8998,4806,9036,4794,9055,4786,9073,4780,9194,4714,9250,4666,9294,4614,9325,4558,9343,4500,9348,4440,9345,4410,9317,4322,9282,4266,9232,4212,9242,4194,9250,4176,9258,4152,9264,4128,9266,4104,9265,4080,9247,4010,9206,3946,9145,3888,9094,3854,9034,3826,8968,3804,8933,3794,8930,3786,6888,3786,6814,3762,6736,3746,6656,3738e" filled="t" fillcolor="#A4A4A4" stroked="f">
                <v:path arrowok="t"/>
                <v:fill/>
              </v:shape>
              <v:shape style="position:absolute;left:5718;top:3578;width:3212;height:1800" coordorigin="5718,3578" coordsize="3212,1800" path="m7296,3628l7261,3628,7193,3636,7127,3648,7064,3668,7006,3694,6953,3726,6929,3746,6908,3764,6888,3786,8930,3786,8897,3728,8879,3706,7592,3706,7575,3698,7521,3672,7435,3644,7366,3632,7296,3628e" filled="t" fillcolor="#A4A4A4" stroked="f">
                <v:path arrowok="t"/>
                <v:fill/>
              </v:shape>
              <v:shape style="position:absolute;left:5718;top:3578;width:3212;height:1800" coordorigin="5718,3578" coordsize="3212,1800" path="m6615,3736l6595,3736,6575,3738,6636,3738,6615,3736e" filled="t" fillcolor="#A4A4A4" stroked="f">
                <v:path arrowok="t"/>
                <v:fill/>
              </v:shape>
              <v:shape style="position:absolute;left:5718;top:3578;width:3212;height:1800" coordorigin="5718,3578" coordsize="3212,1800" path="m7956,3578l7899,3578,7871,3582,7843,3584,7737,3612,7667,3646,7609,3690,7592,3706,8879,3706,8870,3696,8854,3682,8842,3672,8220,3672,8205,3660,8136,3620,8069,3596,7985,3580,7956,3578e" filled="t" fillcolor="#A4A4A4" stroked="f">
                <v:path arrowok="t"/>
                <v:fill/>
              </v:shape>
              <v:shape style="position:absolute;left:5718;top:3578;width:3212;height:1800" coordorigin="5718,3578" coordsize="3212,1800" path="m8564,3578l8532,3578,8470,3582,8408,3590,8349,3606,8268,3642,8220,3672,8842,3672,8772,3630,8716,3608,8657,3590,8564,3578e" filled="t" fillcolor="#A4A4A4" stroked="f">
                <v:path arrowok="t"/>
                <v:fill/>
              </v:shape>
            </v:group>
            <v:group style="position:absolute;left:5718;top:3577;width:3629;height:1801" coordorigin="5718,3577" coordsize="3629,1801">
              <v:shape style="position:absolute;left:5718;top:3577;width:3629;height:1801" coordorigin="5718,3577" coordsize="3629,1801" path="m6049,4170l6044,4139,6044,4108,6047,4077,6063,4018,6093,3962,6134,3911,6187,3864,6250,3823,6321,3789,6401,3762,6488,3744,6554,3737,6615,3735,6636,3736,6696,3740,6756,3748,6833,3766,6888,3785,6908,3764,6978,3709,7034,3680,7095,3657,7159,3640,7227,3630,7296,3627,7331,3628,7400,3636,7468,3652,7540,3678,7592,3706,7609,3689,7667,3645,7737,3612,7815,3589,7899,3578,7927,3577,7956,3577,8041,3588,8117,3611,8172,3637,8220,3671,8243,3655,8321,3615,8379,3597,8439,3584,8501,3578,8532,3577,8564,3578,8626,3584,8687,3597,8745,3617,8818,3655,8870,3696,8908,3742,8933,3793,8968,3802,9034,3825,9094,3853,9145,3886,9206,3944,9247,4009,9265,4079,9266,4103,9264,4127,9258,4151,9250,4176,9242,4194,9232,4211,9259,4238,9301,4293,9330,4351,9345,4410,9348,4440,9347,4469,9325,4557,9294,4612,9250,4664,9194,4712,9125,4754,9055,4785,8978,4809,8918,4822,8877,4828,8872,4855,8842,4932,8789,5001,8743,5042,8689,5077,8627,5107,8560,5130,8487,5146,8410,5154,8370,5155,8349,5154,8288,5150,8228,5140,8151,5118,8133,5111,8116,5140,8072,5194,8017,5242,7954,5284,7882,5319,7805,5346,7722,5365,7635,5376,7591,5378,7546,5377,7456,5369,7389,5357,7326,5339,7267,5316,7213,5289,7148,5246,7106,5209,7059,5226,6962,5252,6863,5267,6762,5271,6712,5269,6614,5257,6520,5236,6431,5205,6349,5165,6277,5115,6215,5057,6211,5052,6209,5049,6179,5051,6149,5051,6120,5049,6037,5035,5962,5009,5898,4972,5848,4926,5814,4872,5800,4796,5802,4777,5830,4706,5871,4658,5888,4644,5865,4632,5803,4589,5758,4540,5729,4486,5718,4428,5719,4409,5743,4333,5781,4284,5840,4237,5894,4210,5955,4190,6020,4178,6043,4176,6049,4170xe" filled="f" stroked="t" strokeweight=".96pt" strokecolor="#787878">
                <v:path arrowok="t"/>
              </v:shape>
            </v:group>
            <v:group style="position:absolute;left:5917;top:4634;width:198;height:29" coordorigin="5917,4634" coordsize="198,29">
              <v:shape style="position:absolute;left:5917;top:4634;width:198;height:29" coordorigin="5917,4634" coordsize="198,29" path="m6115,4662l6095,4663,6074,4663,6054,4662,5994,4654,5936,4640,5917,4634e" filled="f" stroked="t" strokeweight=".96pt" strokecolor="#787878">
                <v:path arrowok="t"/>
              </v:shape>
            </v:group>
            <v:group style="position:absolute;left:6224;top:5025;width:78;height:14" coordorigin="6224,5025" coordsize="78,14">
              <v:shape style="position:absolute;left:6224;top:5025;width:78;height:14" coordorigin="6224,5025" coordsize="78,14" path="m6303,5025l6284,5030,6264,5034,6244,5037,6224,5040e" filled="f" stroked="t" strokeweight=".96pt" strokecolor="#787878">
                <v:path arrowok="t"/>
              </v:shape>
            </v:group>
            <v:group style="position:absolute;left:7054;top:5137;width:50;height:63" coordorigin="7054,5137" coordsize="50,63">
              <v:shape style="position:absolute;left:7054;top:5137;width:50;height:63" coordorigin="7054,5137" coordsize="50,63" path="m7104,5200l7090,5185,7077,5169,7065,5153,7054,5137e" filled="f" stroked="t" strokeweight=".96pt" strokecolor="#787878">
                <v:path arrowok="t"/>
              </v:shape>
            </v:group>
            <v:group style="position:absolute;left:8119;top:5019;width:21;height:77" coordorigin="8119,5019" coordsize="21,77">
              <v:shape style="position:absolute;left:8119;top:5019;width:21;height:77" coordorigin="8119,5019" coordsize="21,77" path="m8140,5019l8137,5039,8132,5058,8126,5077,8119,5096e" filled="f" stroked="t" strokeweight=".96pt" strokecolor="#787878">
                <v:path arrowok="t"/>
              </v:shape>
            </v:group>
            <v:group style="position:absolute;left:8585;top:4528;width:273;height:297" coordorigin="8585,4528" coordsize="273,297">
              <v:shape style="position:absolute;left:8585;top:4528;width:273;height:297" coordorigin="8585,4528" coordsize="273,297" path="m8585,4528l8656,4556,8718,4592,8770,4634,8811,4682,8846,4751,8857,4806,8857,4825e" filled="f" stroked="t" strokeweight=".96pt" strokecolor="#787878">
                <v:path arrowok="t"/>
              </v:shape>
            </v:group>
            <v:group style="position:absolute;left:9111;top:4211;width:117;height:109" coordorigin="9111,4211" coordsize="117,109">
              <v:shape style="position:absolute;left:9111;top:4211;width:117;height:109" coordorigin="9111,4211" coordsize="117,109" path="m9228,4211l9179,4270,9130,4308,9111,4320e" filled="f" stroked="t" strokeweight=".96pt" strokecolor="#787878">
                <v:path arrowok="t"/>
              </v:shape>
            </v:group>
            <v:group style="position:absolute;left:8937;top:3797;width:6;height:40" coordorigin="8937,3797" coordsize="6,40">
              <v:shape style="position:absolute;left:8937;top:3797;width:6;height:40" coordorigin="8937,3797" coordsize="6,40" path="m8937,3797l8941,3817,8943,3837e" filled="f" stroked="t" strokeweight=".96pt" strokecolor="#787878">
                <v:path arrowok="t"/>
              </v:shape>
            </v:group>
            <v:group style="position:absolute;left:8161;top:3676;width:53;height:59" coordorigin="8161,3676" coordsize="53,59">
              <v:shape style="position:absolute;left:8161;top:3676;width:53;height:59" coordorigin="8161,3676" coordsize="53,59" path="m8161,3736l8172,3720,8185,3705,8199,3690,8214,3676e" filled="f" stroked="t" strokeweight=".96pt" strokecolor="#787878">
                <v:path arrowok="t"/>
              </v:shape>
            </v:group>
            <v:group style="position:absolute;left:7579;top:3714;width:27;height:53" coordorigin="7579,3714" coordsize="27,53">
              <v:shape style="position:absolute;left:7579;top:3714;width:27;height:53" coordorigin="7579,3714" coordsize="27,53" path="m7579,3768l7586,3750,7595,3732,7606,3714e" filled="f" stroked="t" strokeweight=".96pt" strokecolor="#787878">
                <v:path arrowok="t"/>
              </v:shape>
            </v:group>
            <v:group style="position:absolute;left:6896;top:3788;width:107;height:55" coordorigin="6896,3788" coordsize="107,55">
              <v:shape style="position:absolute;left:6896;top:3788;width:107;height:55" coordorigin="6896,3788" coordsize="107,55" path="m6896,3788l6952,3813,6986,3832,7003,3842e" filled="f" stroked="t" strokeweight=".96pt" strokecolor="#787878">
                <v:path arrowok="t"/>
              </v:shape>
            </v:group>
            <v:group style="position:absolute;left:6049;top:4172;width:19;height:57" coordorigin="6049,4172" coordsize="19,57">
              <v:shape style="position:absolute;left:6049;top:4172;width:19;height:57" coordorigin="6049,4172" coordsize="19,57" path="m6068,4229l6060,4210,6054,4191,6049,4172e" filled="f" stroked="t" strokeweight=".96pt" strokecolor="#787878">
                <v:path arrowok="t"/>
              </v:shape>
              <v:shape style="position:absolute;left:6864;top:5969;width:1336;height:1276" type="#_x0000_t75">
                <v:imagedata r:id="rId26" o:title=""/>
              </v:shape>
              <v:shape style="position:absolute;left:10176;top:4639;width:3361;height:2478" type="#_x0000_t75">
                <v:imagedata r:id="rId27" o:title=""/>
              </v:shape>
            </v:group>
            <w10:wrap type="none"/>
          </v:group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>02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</w:r>
      <w:r>
        <w:rPr>
          <w:rFonts w:ascii="Microsoft YaHei UI" w:hAnsi="Microsoft YaHei UI" w:cs="Microsoft YaHei UI" w:eastAsia="Microsoft YaHei UI"/>
          <w:sz w:val="78"/>
          <w:szCs w:val="78"/>
          <w:color w:val="E7E6E6"/>
          <w:spacing w:val="0"/>
          <w:w w:val="100"/>
          <w:position w:val="-2"/>
        </w:rPr>
        <w:t>课堂任务</w:t>
      </w:r>
      <w:r>
        <w:rPr>
          <w:rFonts w:ascii="Microsoft YaHei UI" w:hAnsi="Microsoft YaHei UI" w:cs="Microsoft YaHei UI" w:eastAsia="Microsoft YaHei UI"/>
          <w:sz w:val="78"/>
          <w:szCs w:val="7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56" w:lineRule="exact"/>
        <w:ind w:left="6016" w:right="8433"/>
        <w:jc w:val="center"/>
        <w:rPr>
          <w:rFonts w:ascii="Microsoft YaHei UI" w:hAnsi="Microsoft YaHei UI" w:cs="Microsoft YaHei UI" w:eastAsia="Microsoft YaHei UI"/>
          <w:sz w:val="28"/>
          <w:szCs w:val="28"/>
        </w:rPr>
      </w:pPr>
      <w:rPr/>
      <w:r>
        <w:rPr>
          <w:rFonts w:ascii="Microsoft YaHei UI" w:hAnsi="Microsoft YaHei UI" w:cs="Microsoft YaHei UI" w:eastAsia="Microsoft YaHei UI"/>
          <w:sz w:val="28"/>
          <w:szCs w:val="28"/>
          <w:color w:val="0F1C31"/>
          <w:spacing w:val="0"/>
          <w:w w:val="100"/>
        </w:rPr>
        <w:t>第四节</w:t>
      </w:r>
      <w:r>
        <w:rPr>
          <w:rFonts w:ascii="Microsoft YaHei UI" w:hAnsi="Microsoft YaHei UI" w:cs="Microsoft YaHei UI" w:eastAsia="Microsoft YaHei UI"/>
          <w:sz w:val="28"/>
          <w:szCs w:val="28"/>
          <w:color w:val="000000"/>
          <w:spacing w:val="0"/>
          <w:w w:val="100"/>
        </w:rPr>
      </w:r>
    </w:p>
    <w:p>
      <w:pPr>
        <w:spacing w:before="0" w:after="0" w:line="433" w:lineRule="exact"/>
        <w:ind w:left="5270" w:right="7685"/>
        <w:jc w:val="center"/>
        <w:rPr>
          <w:rFonts w:ascii="Microsoft YaHei UI" w:hAnsi="Microsoft YaHei UI" w:cs="Microsoft YaHei UI" w:eastAsia="Microsoft YaHei UI"/>
          <w:sz w:val="36"/>
          <w:szCs w:val="36"/>
        </w:rPr>
      </w:pPr>
      <w:rPr/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地鼠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1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的初始化</w:t>
      </w:r>
      <w:r>
        <w:rPr>
          <w:rFonts w:ascii="Microsoft YaHei UI" w:hAnsi="Microsoft YaHei UI" w:cs="Microsoft YaHei UI" w:eastAsia="Microsoft YaHei UI"/>
          <w:sz w:val="36"/>
          <w:szCs w:val="36"/>
          <w:color w:val="000000"/>
          <w:spacing w:val="0"/>
          <w:w w:val="100"/>
        </w:rPr>
      </w:r>
    </w:p>
    <w:p>
      <w:pPr>
        <w:jc w:val="center"/>
        <w:spacing w:after="0"/>
        <w:sectPr>
          <w:pgSz w:w="19200" w:h="10800" w:orient="landscape"/>
          <w:pgMar w:top="140" w:bottom="280" w:left="980" w:right="2780"/>
        </w:sectPr>
      </w:pPr>
      <w:rPr/>
    </w:p>
    <w:p>
      <w:pPr>
        <w:spacing w:before="0" w:after="0" w:line="890" w:lineRule="exact"/>
        <w:ind w:left="106" w:right="-20"/>
        <w:jc w:val="left"/>
        <w:tabs>
          <w:tab w:pos="1220" w:val="left"/>
        </w:tabs>
        <w:rPr>
          <w:rFonts w:ascii="Microsoft YaHei UI" w:hAnsi="Microsoft YaHei UI" w:cs="Microsoft YaHei UI" w:eastAsia="Microsoft YaHei UI"/>
          <w:sz w:val="78"/>
          <w:szCs w:val="78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760" coordorigin="0,0" coordsize="19200,10800">
            <v:shape style="position:absolute;left:0;top:0;width:19200;height:10800" type="#_x0000_t75">
              <v:imagedata r:id="rId28" o:title=""/>
            </v:shape>
            <v:group style="position:absolute;left:4645;top:3511;width:3210;height:2640" coordorigin="4645,3511" coordsize="3210,2640">
              <v:shape style="position:absolute;left:4645;top:3511;width:3210;height:2640" coordorigin="4645,3511" coordsize="3210,2640" path="m6979,5911l6032,5911,6044,5931,6056,5951,6069,5951,6082,5971,6096,5991,6111,6011,6126,6011,6141,6031,6157,6051,6174,6051,6190,6071,6208,6071,6225,6091,6243,6091,6261,6111,6280,6111,6299,6131,6338,6131,6383,6151,6648,6151,6731,6111,6807,6071,6877,6011,6909,5991,6939,5951,6966,5931,6979,5911e" filled="t" fillcolor="#A4A4A4" stroked="f">
                <v:path arrowok="t"/>
                <v:fill/>
              </v:shape>
              <v:shape style="position:absolute;left:4645;top:3511;width:3210;height:2640" coordorigin="4645,3511" coordsize="3210,2640" path="m5789,5991l5639,5991,5689,6011,5739,6011,5789,5991e" filled="t" fillcolor="#A4A4A4" stroked="f">
                <v:path arrowok="t"/>
                <v:fill/>
              </v:shape>
              <v:shape style="position:absolute;left:4645;top:3511;width:3210;height:2640" coordorigin="4645,3511" coordsize="3210,2640" path="m8036,5251l4732,5251,4729,5271,4728,5291,4727,5311,4728,5351,4730,5371,4735,5391,4741,5411,4751,5451,4762,5471,4775,5491,4790,5531,4807,5551,4825,5571,4845,5591,4866,5611,4889,5611,4913,5631,4938,5651,4964,5651,4991,5671,5136,5671,5138,5691,5143,5691,5204,5771,5276,5851,5316,5871,5358,5911,5402,5931,5447,5951,5493,5971,5541,5991,5839,5991,5937,5951,5985,5931,6032,5911,6979,5911,6991,5891,7013,5851,7032,5811,7047,5771,7554,5771,7585,5751,7615,5711,7643,5691,7669,5671,7692,5631,7714,5611,7733,5571,7750,5551,7765,5511,7777,5471,7786,5431,7792,5391,7795,5351,7854,5351,7874,5331,7912,5331,7930,5311,7949,5311,7967,5291,7985,5291,8002,5271,8019,5271,8036,5251e" filled="t" fillcolor="#A4A4A4" stroked="f">
                <v:path arrowok="t"/>
                <v:fill/>
              </v:shape>
              <v:shape style="position:absolute;left:4645;top:3511;width:3210;height:2640" coordorigin="4645,3511" coordsize="3210,2640" path="m7414,5811l7177,5811,7197,5831,7376,5831,7414,5811e" filled="t" fillcolor="#A4A4A4" stroked="f">
                <v:path arrowok="t"/>
                <v:fill/>
              </v:shape>
              <v:shape style="position:absolute;left:4645;top:3511;width:3210;height:2640" coordorigin="4645,3511" coordsize="3210,2640" path="m7487,5791l7120,5791,7138,5811,7451,5811,7487,5791e" filled="t" fillcolor="#A4A4A4" stroked="f">
                <v:path arrowok="t"/>
                <v:fill/>
              </v:shape>
              <v:shape style="position:absolute;left:4645;top:3511;width:3210;height:2640" coordorigin="4645,3511" coordsize="3210,2640" path="m7554,5771l7065,5771,7083,5791,7521,5791,7554,5771e" filled="t" fillcolor="#A4A4A4" stroked="f">
                <v:path arrowok="t"/>
                <v:fill/>
              </v:shape>
              <v:shape style="position:absolute;left:4645;top:3511;width:3210;height:2640" coordorigin="4645,3511" coordsize="3210,2640" path="m5717,3771l5371,3771,5328,3791,5249,3831,5177,3871,5144,3911,5114,3931,5061,4011,5020,4091,4990,4171,4974,4251,4971,4291,4972,4351,4976,4391,4942,4391,4922,4411,4882,4411,4863,4431,4845,4431,4826,4451,4809,4451,4792,4471,4776,4471,4761,4491,4746,4511,4732,4531,4719,4531,4707,4551,4696,4571,4682,4591,4670,4631,4661,4651,4654,4691,4649,4711,4646,4731,4645,4771,4647,4791,4651,4831,4656,4851,4664,4871,4674,4911,4685,4931,4699,4951,4714,4971,4731,5011,4750,5031,4771,5051,4793,5071,4817,5091,4804,5091,4771,5151,4747,5211,4736,5251,8052,5251,8088,5211,8121,5191,8177,5111,8221,5031,8252,4951,8270,4871,8274,4791,8272,4751,8266,4691,8244,4611,8208,4531,8158,4451,8165,4431,8172,4411,8177,4391,8186,4351,8191,4331,8193,4291,8193,4251,8189,4211,8183,4191,8175,4151,8163,4111,8150,4091,8134,4051,8115,4031,8095,3991,8072,3971,8021,3931,7962,3891,7896,3851,7861,3831,7856,3811,5790,3811,5772,3791,5735,3791,5717,3771e" filled="t" fillcolor="#A4A4A4" stroked="f">
                <v:path arrowok="t"/>
                <v:fill/>
              </v:shape>
              <v:shape style="position:absolute;left:4645;top:3511;width:3210;height:2640" coordorigin="4645,3511" coordsize="3210,2640" path="m6362,3611l6053,3611,6020,3631,5959,3671,5902,3711,5851,3751,5829,3791,5808,3811,7856,3811,7850,3791,7843,3771,7835,3751,7827,3751,7817,3731,7806,3711,6526,3711,6511,3691,6496,3691,6480,3671,6463,3671,6446,3651,6429,3651,6395,3631,6362,3611e" filled="t" fillcolor="#A4A4A4" stroked="f">
                <v:path arrowok="t"/>
                <v:fill/>
              </v:shape>
              <v:shape style="position:absolute;left:4645;top:3511;width:3210;height:2640" coordorigin="4645,3511" coordsize="3210,2640" path="m5640,3751l5461,3751,5415,3771,5659,3771,5640,3751e" filled="t" fillcolor="#A4A4A4" stroked="f">
                <v:path arrowok="t"/>
                <v:fill/>
              </v:shape>
              <v:shape style="position:absolute;left:4645;top:3511;width:3210;height:2640" coordorigin="4645,3511" coordsize="3210,2640" path="m7024,3551l6691,3551,6666,3571,6619,3611,6559,3671,6526,3711,7806,3711,7795,3691,7783,3671,7770,3651,7135,3651,7121,3631,7107,3611,7092,3591,7076,3591,7059,3571,7042,3571,7024,3551e" filled="t" fillcolor="#A4A4A4" stroked="f">
                <v:path arrowok="t"/>
                <v:fill/>
              </v:shape>
              <v:shape style="position:absolute;left:4645;top:3511;width:3210;height:2640" coordorigin="4645,3511" coordsize="3210,2640" path="m7643,3551l7277,3551,7249,3571,7222,3591,7196,3611,7171,3631,7148,3651,7756,3651,7699,3591,7643,3551e" filled="t" fillcolor="#A4A4A4" stroked="f">
                <v:path arrowok="t"/>
                <v:fill/>
              </v:shape>
              <v:shape style="position:absolute;left:4645;top:3511;width:3210;height:2640" coordorigin="4645,3511" coordsize="3210,2640" path="m6293,3591l6154,3591,6120,3611,6328,3611,6293,3591e" filled="t" fillcolor="#A4A4A4" stroked="f">
                <v:path arrowok="t"/>
                <v:fill/>
              </v:shape>
              <v:shape style="position:absolute;left:4645;top:3511;width:3210;height:2640" coordorigin="4645,3511" coordsize="3210,2640" path="m6968,3531l6743,3531,6717,3551,6996,3551,6968,3531e" filled="t" fillcolor="#A4A4A4" stroked="f">
                <v:path arrowok="t"/>
                <v:fill/>
              </v:shape>
              <v:shape style="position:absolute;left:4645;top:3511;width:3210;height:2640" coordorigin="4645,3511" coordsize="3210,2640" path="m7584,3531l7336,3531,7306,3551,7614,3551,7584,3531e" filled="t" fillcolor="#A4A4A4" stroked="f">
                <v:path arrowok="t"/>
                <v:fill/>
              </v:shape>
              <v:shape style="position:absolute;left:4645;top:3511;width:3210;height:2640" coordorigin="4645,3511" coordsize="3210,2640" path="m6883,3511l6826,3511,6798,3531,6912,3531,6883,3511e" filled="t" fillcolor="#A4A4A4" stroked="f">
                <v:path arrowok="t"/>
                <v:fill/>
              </v:shape>
              <v:shape style="position:absolute;left:4645;top:3511;width:3210;height:2640" coordorigin="4645,3511" coordsize="3210,2640" path="m7491,3511l7428,3511,7397,3531,7522,3531,7491,3511e" filled="t" fillcolor="#A4A4A4" stroked="f">
                <v:path arrowok="t"/>
                <v:fill/>
              </v:shape>
            </v:group>
            <v:group style="position:absolute;left:4645;top:3508;width:3629;height:2644" coordorigin="4645,3508" coordsize="3629,2644">
              <v:shape style="position:absolute;left:4645;top:3508;width:3629;height:2644" coordorigin="4645,3508" coordsize="3629,2644" path="m4976,4378l4972,4332,4971,4287,4974,4242,4990,4155,5020,4073,5061,3997,5114,3929,5177,3869,5249,3819,5328,3780,5415,3753,5481,3743,5541,3740,5561,3741,5640,3750,5717,3769,5790,3799,5808,3809,5829,3778,5876,3724,5930,3677,5989,3639,6053,3611,6120,3591,6188,3582,6223,3581,6258,3583,6328,3595,6395,3618,6463,3654,6511,3690,6526,3703,6542,3678,6598,3611,6666,3560,6743,3526,6826,3509,6855,3508,6883,3508,6968,3524,7042,3555,7092,3590,7135,3631,7148,3647,7171,3623,7222,3582,7277,3550,7336,3527,7397,3513,7460,3508,7491,3509,7553,3518,7614,3537,7672,3566,7726,3604,7770,3647,7806,3696,7835,3750,7856,3807,7861,3827,7896,3840,7962,3873,8021,3914,8072,3962,8115,4017,8150,4078,8175,4142,8189,4210,8193,4280,8191,4315,8177,4386,8158,4443,8184,4481,8227,4561,8256,4645,8272,4731,8274,4775,8274,4818,8262,4904,8238,4988,8201,5067,8151,5140,8088,5206,8036,5248,7985,5280,7930,5306,7874,5327,7815,5342,7795,5345,7792,5385,7777,5461,7750,5533,7714,5599,7669,5659,7615,5711,7554,5754,7487,5788,7414,5811,7337,5823,7297,5824,7277,5823,7217,5817,7158,5802,7101,5781,7047,5753,7032,5796,6991,5877,6939,5949,6877,6011,6807,6063,6731,6104,6648,6132,6562,6148,6518,6151,6473,6151,6383,6139,6318,6121,6261,6098,6208,6069,6157,6035,6111,5995,6069,5951,6032,5902,5985,5927,5889,5965,5789,5987,5689,5993,5639,5991,5541,5974,5447,5943,5358,5897,5276,5838,5204,5766,5143,5680,5138,5673,5136,5669,5106,5671,5076,5671,5047,5668,4964,5648,4889,5610,4825,5556,4775,5488,4741,5409,4728,5331,4727,5311,4728,5291,4741,5212,4771,5138,4804,5088,4817,5072,4793,5055,4731,4993,4685,4921,4656,4841,4645,4758,4646,4729,4661,4645,4696,4564,4732,4513,4776,4470,4826,4434,4882,4408,4942,4391,4963,4388,4976,4378xe" filled="f" stroked="t" strokeweight=".96pt" strokecolor="#787878">
                <v:path arrowok="t"/>
              </v:shape>
            </v:group>
            <v:group style="position:absolute;left:4831;top:5052;width:212;height:49" coordorigin="4831,5052" coordsize="212,49">
              <v:shape style="position:absolute;left:4831;top:5052;width:212;height:49" coordorigin="4831,5052" coordsize="212,49" path="m5042,5100l5022,5101,5002,5101,4982,5100,4904,5084,4848,5062,4831,5052e" filled="f" stroked="t" strokeweight=".96pt" strokecolor="#787878">
                <v:path arrowok="t"/>
              </v:shape>
            </v:group>
            <v:group style="position:absolute;left:5153;top:5634;width:77;height:21" coordorigin="5153,5634" coordsize="77,21">
              <v:shape style="position:absolute;left:5153;top:5634;width:77;height:21" coordorigin="5153,5634" coordsize="77,21" path="m5230,5634l5211,5641,5192,5646,5173,5651,5153,5655e" filled="f" stroked="t" strokeweight=".96pt" strokecolor="#787878">
                <v:path arrowok="t"/>
              </v:shape>
            </v:group>
            <v:group style="position:absolute;left:5975;top:5784;width:56;height:106" coordorigin="5975,5784" coordsize="56,106">
              <v:shape style="position:absolute;left:5975;top:5784;width:56;height:106" coordorigin="5975,5784" coordsize="56,106" path="m6031,5890l6000,5839,5983,5803,5975,5784e" filled="f" stroked="t" strokeweight=".96pt" strokecolor="#787878">
                <v:path arrowok="t"/>
              </v:shape>
            </v:group>
            <v:group style="position:absolute;left:7050;top:5625;width:17;height:99" coordorigin="7050,5625" coordsize="17,99">
              <v:shape style="position:absolute;left:7050;top:5625;width:17;height:99" coordorigin="7050,5625" coordsize="17,99" path="m7067,5625l7065,5645,7062,5665,7059,5684,7055,5704,7050,5723e" filled="f" stroked="t" strokeweight=".96pt" strokecolor="#787878">
                <v:path arrowok="t"/>
              </v:shape>
            </v:group>
            <v:group style="position:absolute;left:7512;top:4903;width:273;height:436" coordorigin="7512,4903" coordsize="273,436">
              <v:shape style="position:absolute;left:7512;top:4903;width:273;height:436" coordorigin="7512,4903" coordsize="273,436" path="m7512,4903l7583,4945,7645,4998,7697,5060,7738,5129,7766,5205,7782,5285,7784,5312,7785,5340e" filled="f" stroked="t" strokeweight=".96pt" strokecolor="#787878">
                <v:path arrowok="t"/>
              </v:shape>
            </v:group>
            <v:group style="position:absolute;left:8037;top:4438;width:119;height:161" coordorigin="8037,4438" coordsize="119,161">
              <v:shape style="position:absolute;left:8037;top:4438;width:119;height:161" coordorigin="8037,4438" coordsize="119,161" path="m8155,4438l8128,4492,8093,4542,8052,4586,8037,4600e" filled="f" stroked="t" strokeweight=".96pt" strokecolor="#787878">
                <v:path arrowok="t"/>
              </v:shape>
            </v:group>
            <v:group style="position:absolute;left:7864;top:3831;width:6;height:60" coordorigin="7864,3831" coordsize="6,60">
              <v:shape style="position:absolute;left:7864;top:3831;width:6;height:60" coordorigin="7864,3831" coordsize="6,60" path="m7864,3831l7867,3851,7869,3871,7870,3891e" filled="f" stroked="t" strokeweight=".96pt" strokecolor="#787878">
                <v:path arrowok="t"/>
              </v:shape>
            </v:group>
            <v:group style="position:absolute;left:7088;top:3655;width:52;height:86" coordorigin="7088,3655" coordsize="52,86">
              <v:shape style="position:absolute;left:7088;top:3655;width:52;height:86" coordorigin="7088,3655" coordsize="52,86" path="m7088,3741l7097,3723,7106,3705,7117,3688,7128,3671,7140,3655e" filled="f" stroked="t" strokeweight=".96pt" strokecolor="#787878">
                <v:path arrowok="t"/>
              </v:shape>
            </v:group>
            <v:group style="position:absolute;left:6506;top:3712;width:26;height:76" coordorigin="6506,3712" coordsize="26,76">
              <v:shape style="position:absolute;left:6506;top:3712;width:26;height:76" coordorigin="6506,3712" coordsize="26,76" path="m6506,3788l6511,3769,6517,3749,6524,3731,6532,3712e" filled="f" stroked="t" strokeweight=".96pt" strokecolor="#787878">
                <v:path arrowok="t"/>
              </v:shape>
            </v:group>
            <v:group style="position:absolute;left:5823;top:3817;width:97;height:71" coordorigin="5823,3817" coordsize="97,71">
              <v:shape style="position:absolute;left:5823;top:3817;width:97;height:71" coordorigin="5823,3817" coordsize="97,71" path="m5823,3817l5874,3850,5905,3875,5920,3888e" filled="f" stroked="t" strokeweight=".96pt" strokecolor="#787878">
                <v:path arrowok="t"/>
              </v:shape>
            </v:group>
            <v:group style="position:absolute;left:4977;top:4387;width:18;height:78" coordorigin="4977,4387" coordsize="18,78">
              <v:shape style="position:absolute;left:4977;top:4387;width:18;height:78" coordorigin="4977,4387" coordsize="18,78" path="m4995,4465l4990,4446,4985,4426,4981,4407,4977,4387e" filled="f" stroked="t" strokeweight=".96pt" strokecolor="#787878">
                <v:path arrowok="t"/>
              </v:shape>
              <v:shape style="position:absolute;left:5774;top:6370;width:1336;height:1278" type="#_x0000_t75">
                <v:imagedata r:id="rId29" o:title=""/>
              </v:shape>
              <v:shape style="position:absolute;left:8683;top:3739;width:4950;height:5176" type="#_x0000_t75">
                <v:imagedata r:id="rId30" o:title=""/>
              </v:shape>
            </v:group>
            <w10:wrap type="none"/>
          </v:group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>02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</w:r>
      <w:r>
        <w:rPr>
          <w:rFonts w:ascii="Microsoft YaHei UI" w:hAnsi="Microsoft YaHei UI" w:cs="Microsoft YaHei UI" w:eastAsia="Microsoft YaHei UI"/>
          <w:sz w:val="78"/>
          <w:szCs w:val="78"/>
          <w:color w:val="E7E6E6"/>
          <w:spacing w:val="0"/>
          <w:w w:val="100"/>
          <w:position w:val="-2"/>
        </w:rPr>
        <w:t>课堂任务</w:t>
      </w:r>
      <w:r>
        <w:rPr>
          <w:rFonts w:ascii="Microsoft YaHei UI" w:hAnsi="Microsoft YaHei UI" w:cs="Microsoft YaHei UI" w:eastAsia="Microsoft YaHei UI"/>
          <w:sz w:val="78"/>
          <w:szCs w:val="78"/>
          <w:color w:val="000000"/>
          <w:spacing w:val="0"/>
          <w:w w:val="100"/>
          <w:position w:val="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169" w:lineRule="auto"/>
        <w:ind w:left="4125" w:right="8686" w:firstLine="-2"/>
        <w:jc w:val="center"/>
        <w:rPr>
          <w:rFonts w:ascii="Microsoft YaHei UI" w:hAnsi="Microsoft YaHei UI" w:cs="Microsoft YaHei UI" w:eastAsia="Microsoft YaHei UI"/>
          <w:sz w:val="36"/>
          <w:szCs w:val="36"/>
        </w:rPr>
      </w:pPr>
      <w:rPr/>
      <w:r>
        <w:rPr>
          <w:rFonts w:ascii="Microsoft YaHei UI" w:hAnsi="Microsoft YaHei UI" w:cs="Microsoft YaHei UI" w:eastAsia="Microsoft YaHei UI"/>
          <w:sz w:val="28"/>
          <w:szCs w:val="28"/>
          <w:color w:val="0F1C31"/>
          <w:spacing w:val="0"/>
          <w:w w:val="100"/>
        </w:rPr>
        <w:t>第五节</w:t>
      </w:r>
      <w:r>
        <w:rPr>
          <w:rFonts w:ascii="Microsoft YaHei UI" w:hAnsi="Microsoft YaHei UI" w:cs="Microsoft YaHei UI" w:eastAsia="Microsoft YaHei UI"/>
          <w:sz w:val="28"/>
          <w:szCs w:val="28"/>
          <w:color w:val="0F1C31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地鼠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1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接收到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-1"/>
          <w:w w:val="99"/>
        </w:rPr>
        <w:t>s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99"/>
        </w:rPr>
        <w:t>ta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11"/>
          <w:w w:val="99"/>
        </w:rPr>
        <w:t>r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1"/>
          <w:w w:val="99"/>
        </w:rPr>
        <w:t>t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广播时等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待随机时间显示</w:t>
      </w:r>
      <w:r>
        <w:rPr>
          <w:rFonts w:ascii="Microsoft YaHei UI" w:hAnsi="Microsoft YaHei UI" w:cs="Microsoft YaHei UI" w:eastAsia="Microsoft YaHei UI"/>
          <w:sz w:val="36"/>
          <w:szCs w:val="36"/>
          <w:color w:val="000000"/>
          <w:spacing w:val="0"/>
          <w:w w:val="100"/>
        </w:rPr>
      </w:r>
    </w:p>
    <w:p>
      <w:pPr>
        <w:jc w:val="center"/>
        <w:spacing w:after="0"/>
        <w:sectPr>
          <w:pgSz w:w="19200" w:h="10800" w:orient="landscape"/>
          <w:pgMar w:top="140" w:bottom="280" w:left="980" w:right="2780"/>
        </w:sectPr>
      </w:pPr>
      <w:rPr/>
    </w:p>
    <w:p>
      <w:pPr>
        <w:spacing w:before="0" w:after="0" w:line="890" w:lineRule="exact"/>
        <w:ind w:left="106" w:right="-20"/>
        <w:jc w:val="left"/>
        <w:tabs>
          <w:tab w:pos="1220" w:val="left"/>
        </w:tabs>
        <w:rPr>
          <w:rFonts w:ascii="Microsoft YaHei UI" w:hAnsi="Microsoft YaHei UI" w:cs="Microsoft YaHei UI" w:eastAsia="Microsoft YaHei UI"/>
          <w:sz w:val="78"/>
          <w:szCs w:val="78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759" coordorigin="0,0" coordsize="19200,10800">
            <v:shape style="position:absolute;left:0;top:0;width:19200;height:10800" type="#_x0000_t75">
              <v:imagedata r:id="rId31" o:title=""/>
            </v:shape>
            <v:group style="position:absolute;left:5507;top:3453;width:3116;height:2400" coordorigin="5507,3453" coordsize="3116,2400">
              <v:shape style="position:absolute;left:5507;top:3453;width:3116;height:2400" coordorigin="5507,3453" coordsize="3116,2400" path="m7533,5813l7091,5813,7111,5833,7150,5833,7194,5853,7452,5853,7493,5833,7533,5813e" filled="t" fillcolor="#A4A4A4" stroked="f">
                <v:path arrowok="t"/>
                <v:fill/>
              </v:shape>
              <v:shape style="position:absolute;left:5507;top:3453;width:3116;height:2400" coordorigin="5507,3453" coordsize="3116,2400" path="m7778,5633l6854,5633,6866,5653,6878,5673,6892,5693,6906,5693,6920,5713,6935,5733,6951,5733,6967,5753,6983,5753,7000,5773,7017,5793,7035,5793,7054,5813,7571,5813,7608,5793,7643,5753,7677,5733,7709,5713,7738,5673,7765,5653,7778,5633e" filled="t" fillcolor="#A4A4A4" stroked="f">
                <v:path arrowok="t"/>
                <v:fill/>
              </v:shape>
              <v:shape style="position:absolute;left:5507;top:3453;width:3116;height:2400" coordorigin="5507,3453" coordsize="3116,2400" path="m6555,3693l6211,3693,6170,3713,6092,3753,6023,3793,5962,3853,5935,3873,5911,3913,5889,3933,5871,3973,5842,4053,5826,4133,5823,4173,5824,4213,5828,4253,5810,4253,5789,4273,5729,4273,5709,4293,5691,4293,5673,4313,5655,4313,5639,4333,5623,4353,5607,4353,5593,4373,5580,4393,5567,4413,5556,4413,5542,4453,5531,4473,5522,4493,5515,4513,5510,4553,5508,4573,5513,4653,5535,4713,5547,4753,5592,4813,5653,4873,5677,4873,5663,4893,5650,4913,5638,4933,5628,4953,5618,4953,5597,5013,5588,5073,5587,5093,5587,5113,5594,5173,5620,5233,5664,5293,5722,5353,5767,5393,5791,5393,5816,5413,5870,5413,5897,5433,5990,5433,6018,5473,6049,5513,6083,5553,6120,5573,6158,5613,6199,5633,6241,5653,6285,5673,6330,5693,6377,5693,6424,5713,6666,5713,6762,5673,6808,5653,6854,5633,7778,5633,7790,5613,7813,5573,7832,5553,7849,5513,8299,5513,8331,5493,8362,5493,8391,5453,8418,5433,8444,5413,8467,5393,8489,5353,8508,5333,8526,5293,8540,5273,8553,5233,8563,5193,8570,5173,8574,5133,8594,5133,8614,5113,8672,5113,8691,5093,8710,5093,8728,5073,8764,5073,8781,5053,8798,5033,8815,5033,8850,5013,8881,4973,8910,4953,8936,4913,8959,4873,8979,4833,8995,4813,9019,4733,9031,4653,9032,4613,9030,4573,9016,4493,8988,4413,8948,4333,8923,4293,8930,4273,8936,4253,8944,4233,8949,4193,8951,4173,8951,4133,8948,4093,8942,4073,8933,4033,8923,4013,8909,3973,8894,3953,8876,3933,8856,3893,8834,3873,8784,3833,8727,3793,8696,3773,8663,3773,8629,3753,8623,3733,6611,3733,6593,3713,6574,3713,6555,3693e" filled="t" fillcolor="#A4A4A4" stroked="f">
                <v:path arrowok="t"/>
                <v:fill/>
              </v:shape>
              <v:shape style="position:absolute;left:5507;top:3453;width:3116;height:2400" coordorigin="5507,3453" coordsize="3116,2400" path="m8158,5553l8021,5553,8041,5573,8120,5573,8158,5553e" filled="t" fillcolor="#A4A4A4" stroked="f">
                <v:path arrowok="t"/>
                <v:fill/>
              </v:shape>
              <v:shape style="position:absolute;left:5507;top:3453;width:3116;height:2400" coordorigin="5507,3453" coordsize="3116,2400" path="m8299,5513l7867,5513,7885,5533,7922,5533,7942,5553,8231,5553,8266,5533,8299,5513e" filled="t" fillcolor="#A4A4A4" stroked="f">
                <v:path arrowok="t"/>
                <v:fill/>
              </v:shape>
              <v:shape style="position:absolute;left:5507;top:3453;width:3116;height:2400" coordorigin="5507,3453" coordsize="3116,2400" path="m7274,3593l6786,3593,6759,3613,6733,3633,6708,3653,6686,3693,6665,3713,6647,3733,8623,3733,8617,3713,8610,3693,8601,3673,8592,3653,7338,3653,7323,3633,7307,3613,7291,3613,7274,3593e" filled="t" fillcolor="#A4A4A4" stroked="f">
                <v:path arrowok="t"/>
                <v:fill/>
              </v:shape>
              <v:shape style="position:absolute;left:5507;top:3453;width:3116;height:2400" coordorigin="5507,3453" coordsize="3116,2400" path="m6478,3673l6299,3673,6254,3693,6498,3693,6478,3673e" filled="t" fillcolor="#A4A4A4" stroked="f">
                <v:path arrowok="t"/>
                <v:fill/>
              </v:shape>
              <v:shape style="position:absolute;left:5507;top:3453;width:3116;height:2400" coordorigin="5507,3453" coordsize="3116,2400" path="m7886,3533l7425,3533,7405,3553,7386,3573,7368,3593,7352,3613,7338,3653,8592,3653,8581,3633,8570,3633,8557,3613,8544,3593,8529,3573,7916,3573,7901,3553,7886,3533e" filled="t" fillcolor="#A4A4A4" stroked="f">
                <v:path arrowok="t"/>
                <v:fill/>
              </v:shape>
              <v:shape style="position:absolute;left:5507;top:3453;width:3116;height:2400" coordorigin="5507,3453" coordsize="3116,2400" path="m7206,3553l6875,3553,6844,3573,6815,3593,7256,3593,7238,3573,7206,3553e" filled="t" fillcolor="#A4A4A4" stroked="f">
                <v:path arrowok="t"/>
                <v:fill/>
              </v:shape>
              <v:shape style="position:absolute;left:5507;top:3453;width:3116;height:2400" coordorigin="5507,3453" coordsize="3116,2400" path="m8418,3493l8059,3493,8031,3513,8004,3533,7978,3533,7953,3553,7930,3573,8529,3573,8514,3553,8498,3553,8472,3533,8445,3513,8418,3493e" filled="t" fillcolor="#A4A4A4" stroked="f">
                <v:path arrowok="t"/>
                <v:fill/>
              </v:shape>
              <v:shape style="position:absolute;left:5507;top:3453;width:3116;height:2400" coordorigin="5507,3453" coordsize="3116,2400" path="m7140,3533l6939,3533,6907,3553,7174,3553,7140,3533e" filled="t" fillcolor="#A4A4A4" stroked="f">
                <v:path arrowok="t"/>
                <v:fill/>
              </v:shape>
              <v:shape style="position:absolute;left:5507;top:3453;width:3116;height:2400" coordorigin="5507,3453" coordsize="3116,2400" path="m7816,3493l7494,3493,7470,3513,7447,3533,7869,3533,7852,3513,7835,3513,7816,3493e" filled="t" fillcolor="#A4A4A4" stroked="f">
                <v:path arrowok="t"/>
                <v:fill/>
              </v:shape>
              <v:shape style="position:absolute;left:5507;top:3453;width:3116;height:2400" coordorigin="5507,3453" coordsize="3116,2400" path="m7762,3473l7545,3473,7519,3493,7790,3493,7762,3473e" filled="t" fillcolor="#A4A4A4" stroked="f">
                <v:path arrowok="t"/>
                <v:fill/>
              </v:shape>
              <v:shape style="position:absolute;left:5507;top:3453;width:3116;height:2400" coordorigin="5507,3453" coordsize="3116,2400" path="m8360,3473l8117,3473,8088,3493,8389,3493,8360,3473e" filled="t" fillcolor="#A4A4A4" stroked="f">
                <v:path arrowok="t"/>
                <v:fill/>
              </v:shape>
              <v:shape style="position:absolute;left:5507;top:3453;width:3116;height:2400" coordorigin="5507,3453" coordsize="3116,2400" path="m7680,3453l7652,3453,7625,3473,7708,3473,7680,3453e" filled="t" fillcolor="#A4A4A4" stroked="f">
                <v:path arrowok="t"/>
                <v:fill/>
              </v:shape>
              <v:shape style="position:absolute;left:5507;top:3453;width:3116;height:2400" coordorigin="5507,3453" coordsize="3116,2400" path="m8269,3453l8208,3453,8177,3473,8300,3473,8269,3453e" filled="t" fillcolor="#A4A4A4" stroked="f">
                <v:path arrowok="t"/>
                <v:fill/>
              </v:shape>
            </v:group>
            <v:group style="position:absolute;left:5507;top:3451;width:3525;height:2402" coordorigin="5507,3451" coordsize="3525,2402">
              <v:shape style="position:absolute;left:5507;top:3451;width:3525;height:2402" coordorigin="5507,3451" coordsize="3525,2402" path="m5828,4242l5824,4201,5823,4159,5826,4119,5842,4040,5871,3966,5911,3897,5962,3834,6023,3780,6092,3734,6170,3699,6254,3675,6319,3665,6379,3663,6399,3664,6478,3672,6555,3692,6629,3722,6647,3731,6665,3702,6708,3651,6759,3608,6815,3573,6875,3546,6939,3528,7006,3519,7039,3518,7073,3520,7140,3531,7206,3551,7274,3585,7323,3620,7338,3633,7352,3610,7405,3548,7470,3501,7545,3469,7625,3453,7652,3452,7680,3452,7762,3467,7835,3496,7886,3529,7930,3569,7953,3549,8004,3514,8059,3486,8117,3467,8177,3455,8239,3451,8269,3452,8330,3461,8389,3478,8445,3504,8498,3539,8544,3582,8581,3630,8610,3684,8629,3741,8663,3753,8727,3783,8784,3820,8834,3865,8876,3915,8909,3969,8933,4028,8948,4089,8951,4153,8949,4185,8944,4217,8936,4250,8930,4269,8923,4287,8948,4324,8988,4400,9016,4479,9030,4559,9032,4600,9031,4640,9019,4719,8995,4795,8959,4868,8910,4934,8850,4994,8798,5033,8746,5063,8691,5088,8634,5106,8574,5119,8570,5156,8553,5225,8526,5291,8489,5351,8444,5405,8391,5452,8331,5492,8266,5522,8195,5544,8120,5554,8082,5555,8061,5555,8001,5548,7942,5535,7885,5514,7849,5496,7832,5535,7790,5607,7738,5671,7677,5727,7608,5774,7533,5810,7452,5836,7368,5850,7325,5853,7282,5852,7194,5841,7130,5825,7072,5803,7017,5774,6967,5741,6920,5702,6878,5658,6854,5627,6808,5650,6714,5684,6618,5704,6521,5710,6472,5707,6377,5692,6285,5663,6199,5622,6120,5568,6049,5503,5990,5425,5988,5422,5985,5418,5983,5415,5954,5417,5925,5417,5843,5404,5767,5374,5701,5330,5648,5272,5609,5204,5589,5126,5587,5086,5588,5067,5603,4989,5638,4917,5677,4869,5653,4854,5592,4799,5547,4734,5518,4663,5507,4587,5508,4561,5522,4485,5556,4411,5593,4363,5639,4322,5691,4289,5748,4265,5810,4252,5828,4242xe" filled="f" stroked="t" strokeweight=".96pt" strokecolor="#787878">
                <v:path arrowok="t"/>
              </v:shape>
            </v:group>
            <v:group style="position:absolute;left:5698;top:4860;width:194;height:39" coordorigin="5698,4860" coordsize="194,39">
              <v:shape style="position:absolute;left:5698;top:4860;width:194;height:39" coordorigin="5698,4860" coordsize="194,39" path="m5893,4898l5872,4899,5852,4899,5832,4898,5773,4888,5716,4869,5698,4860e" filled="f" stroked="t" strokeweight=".96pt" strokecolor="#787878">
                <v:path arrowok="t"/>
              </v:shape>
            </v:group>
            <v:group style="position:absolute;left:5997;top:5383;width:78;height:20" coordorigin="5997,5383" coordsize="78,20">
              <v:shape style="position:absolute;left:5997;top:5383;width:78;height:20" coordorigin="5997,5383" coordsize="78,20" path="m6075,5383l6056,5389,6036,5395,6017,5399,5997,5402e" filled="f" stroked="t" strokeweight=".96pt" strokecolor="#787878">
                <v:path arrowok="t"/>
              </v:shape>
            </v:group>
            <v:group style="position:absolute;left:6802;top:5529;width:50;height:87" coordorigin="6802,5529" coordsize="50,87">
              <v:shape style="position:absolute;left:6802;top:5529;width:50;height:87" coordorigin="6802,5529" coordsize="50,87" path="m6852,5616l6841,5599,6830,5582,6820,5565,6811,5547,6802,5529e" filled="f" stroked="t" strokeweight=".96pt" strokecolor="#787878">
                <v:path arrowok="t"/>
              </v:shape>
            </v:group>
            <v:group style="position:absolute;left:7839;top:5375;width:19;height:98" coordorigin="7839,5375" coordsize="19,98">
              <v:shape style="position:absolute;left:7839;top:5375;width:19;height:98" coordorigin="7839,5375" coordsize="19,98" path="m7858,5375l7856,5395,7853,5414,7849,5434,7844,5453,7839,5473e" filled="f" stroked="t" strokeweight=".96pt" strokecolor="#787878">
                <v:path arrowok="t"/>
              </v:shape>
            </v:group>
            <v:group style="position:absolute;left:8290;top:4719;width:265;height:396" coordorigin="8290,4719" coordsize="265,396">
              <v:shape style="position:absolute;left:8290;top:4719;width:265;height:396" coordorigin="8290,4719" coordsize="265,396" path="m8290,4719l8359,4758,8419,4806,8470,4862,8509,4925,8537,4993,8552,5066,8554,5090,8555,5116e" filled="f" stroked="t" strokeweight=".96pt" strokecolor="#787878">
                <v:path arrowok="t"/>
              </v:shape>
            </v:group>
            <v:group style="position:absolute;left:8804;top:4297;width:110;height:142" coordorigin="8804,4297" coordsize="110,142">
              <v:shape style="position:absolute;left:8804;top:4297;width:110;height:142" coordorigin="8804,4297" coordsize="110,142" path="m8915,4297l8874,4366,8835,4412,8820,4426,8804,4439e" filled="f" stroked="t" strokeweight=".96pt" strokecolor="#787878">
                <v:path arrowok="t"/>
              </v:shape>
            </v:group>
            <v:group style="position:absolute;left:8632;top:3745;width:6;height:60" coordorigin="8632,3745" coordsize="6,60">
              <v:shape style="position:absolute;left:8632;top:3745;width:6;height:60" coordorigin="8632,3745" coordsize="6,60" path="m8632,3745l8635,3765,8637,3785,8638,3805e" filled="f" stroked="t" strokeweight=".96pt" strokecolor="#787878">
                <v:path arrowok="t"/>
              </v:shape>
            </v:group>
            <v:group style="position:absolute;left:7879;top:3580;width:55;height:84" coordorigin="7879,3580" coordsize="55,84">
              <v:shape style="position:absolute;left:7879;top:3580;width:55;height:84" coordorigin="7879,3580" coordsize="55,84" path="m7879,3664l7888,3646,7898,3629,7909,3612,7921,3596,7934,3580e" filled="f" stroked="t" strokeweight=".96pt" strokecolor="#787878">
                <v:path arrowok="t"/>
              </v:shape>
            </v:group>
            <v:group style="position:absolute;left:7314;top:3631;width:28;height:75" coordorigin="7314,3631" coordsize="28,75">
              <v:shape style="position:absolute;left:7314;top:3631;width:28;height:75" coordorigin="7314,3631" coordsize="28,75" path="m7314,3706l7319,3687,7325,3668,7333,3649,7342,3631e" filled="f" stroked="t" strokeweight=".96pt" strokecolor="#787878">
                <v:path arrowok="t"/>
              </v:shape>
            </v:group>
            <v:group style="position:absolute;left:6651;top:3732;width:99;height:69" coordorigin="6651,3732" coordsize="99,69">
              <v:shape style="position:absolute;left:6651;top:3732;width:99;height:69" coordorigin="6651,3732" coordsize="99,69" path="m6651,3732l6702,3764,6734,3788,6749,3801e" filled="f" stroked="t" strokeweight=".96pt" strokecolor="#787878">
                <v:path arrowok="t"/>
              </v:shape>
            </v:group>
            <v:group style="position:absolute;left:5828;top:4243;width:18;height:78" coordorigin="5828,4243" coordsize="18,78">
              <v:shape style="position:absolute;left:5828;top:4243;width:18;height:78" coordorigin="5828,4243" coordsize="18,78" path="m5847,4321l5841,4302,5836,4283,5832,4263,5828,4243e" filled="f" stroked="t" strokeweight=".96pt" strokecolor="#787878">
                <v:path arrowok="t"/>
              </v:shape>
              <v:shape style="position:absolute;left:6600;top:6274;width:1336;height:1276" type="#_x0000_t75">
                <v:imagedata r:id="rId32" o:title=""/>
              </v:shape>
              <v:shape style="position:absolute;left:9523;top:3518;width:3812;height:5161" type="#_x0000_t75">
                <v:imagedata r:id="rId33" o:title=""/>
              </v:shape>
            </v:group>
            <w10:wrap type="none"/>
          </v:group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>02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</w:r>
      <w:r>
        <w:rPr>
          <w:rFonts w:ascii="Microsoft YaHei UI" w:hAnsi="Microsoft YaHei UI" w:cs="Microsoft YaHei UI" w:eastAsia="Microsoft YaHei UI"/>
          <w:sz w:val="78"/>
          <w:szCs w:val="78"/>
          <w:color w:val="E7E6E6"/>
          <w:spacing w:val="0"/>
          <w:w w:val="100"/>
          <w:position w:val="-2"/>
        </w:rPr>
        <w:t>课堂任务</w:t>
      </w:r>
      <w:r>
        <w:rPr>
          <w:rFonts w:ascii="Microsoft YaHei UI" w:hAnsi="Microsoft YaHei UI" w:cs="Microsoft YaHei UI" w:eastAsia="Microsoft YaHei UI"/>
          <w:sz w:val="78"/>
          <w:szCs w:val="78"/>
          <w:color w:val="000000"/>
          <w:spacing w:val="0"/>
          <w:w w:val="10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169" w:lineRule="auto"/>
        <w:ind w:left="4962" w:right="7802" w:firstLine="-2"/>
        <w:jc w:val="center"/>
        <w:rPr>
          <w:rFonts w:ascii="Microsoft YaHei UI" w:hAnsi="Microsoft YaHei UI" w:cs="Microsoft YaHei UI" w:eastAsia="Microsoft YaHei UI"/>
          <w:sz w:val="36"/>
          <w:szCs w:val="36"/>
        </w:rPr>
      </w:pPr>
      <w:rPr/>
      <w:r>
        <w:rPr>
          <w:rFonts w:ascii="Microsoft YaHei UI" w:hAnsi="Microsoft YaHei UI" w:cs="Microsoft YaHei UI" w:eastAsia="Microsoft YaHei UI"/>
          <w:sz w:val="28"/>
          <w:szCs w:val="28"/>
          <w:color w:val="0F1C31"/>
          <w:spacing w:val="0"/>
          <w:w w:val="100"/>
        </w:rPr>
        <w:t>第六节</w:t>
      </w:r>
      <w:r>
        <w:rPr>
          <w:rFonts w:ascii="Microsoft YaHei UI" w:hAnsi="Microsoft YaHei UI" w:cs="Microsoft YaHei UI" w:eastAsia="Microsoft YaHei UI"/>
          <w:sz w:val="28"/>
          <w:szCs w:val="28"/>
          <w:color w:val="0F1C31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切当接收到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99"/>
        </w:rPr>
        <w:t>beat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99"/>
        </w:rPr>
        <w:t> 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广播后与木槌的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接触判断</w:t>
      </w:r>
      <w:r>
        <w:rPr>
          <w:rFonts w:ascii="Microsoft YaHei UI" w:hAnsi="Microsoft YaHei UI" w:cs="Microsoft YaHei UI" w:eastAsia="Microsoft YaHei UI"/>
          <w:sz w:val="36"/>
          <w:szCs w:val="36"/>
          <w:color w:val="000000"/>
          <w:spacing w:val="0"/>
          <w:w w:val="100"/>
        </w:rPr>
      </w:r>
    </w:p>
    <w:p>
      <w:pPr>
        <w:jc w:val="center"/>
        <w:spacing w:after="0"/>
        <w:sectPr>
          <w:pgSz w:w="19200" w:h="10800" w:orient="landscape"/>
          <w:pgMar w:top="140" w:bottom="280" w:left="980" w:right="2780"/>
        </w:sectPr>
      </w:pPr>
      <w:rPr/>
    </w:p>
    <w:p>
      <w:pPr>
        <w:spacing w:before="0" w:after="0" w:line="890" w:lineRule="exact"/>
        <w:ind w:left="106" w:right="-20"/>
        <w:jc w:val="left"/>
        <w:tabs>
          <w:tab w:pos="1220" w:val="left"/>
        </w:tabs>
        <w:rPr>
          <w:rFonts w:ascii="Microsoft YaHei UI" w:hAnsi="Microsoft YaHei UI" w:cs="Microsoft YaHei UI" w:eastAsia="Microsoft YaHei UI"/>
          <w:sz w:val="78"/>
          <w:szCs w:val="78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758" coordorigin="0,0" coordsize="19200,10800">
            <v:shape style="position:absolute;left:0;top:0;width:19200;height:10800" type="#_x0000_t75">
              <v:imagedata r:id="rId34" o:title=""/>
            </v:shape>
            <v:group style="position:absolute;left:3254;top:3231;width:2791;height:3160" coordorigin="3254,3231" coordsize="2791,3160">
              <v:shape style="position:absolute;left:3254;top:3231;width:2791;height:3160" coordorigin="3254,3231" coordsize="2791,3160" path="m4995,6371l4725,6371,4764,6391,4957,6391,4995,6371e" filled="t" fillcolor="#A4A4A4" stroked="f">
                <v:path arrowok="t"/>
                <v:fill/>
              </v:shape>
              <v:shape style="position:absolute;left:3254;top:3231;width:2791;height:3160" coordorigin="3254,3231" coordsize="2791,3160" path="m5284,6111l4458,6111,4468,6131,4479,6131,4490,6151,4527,6211,4553,6251,4567,6251,4582,6271,4596,6291,4611,6311,4626,6311,4642,6331,4658,6331,4674,6351,4691,6351,4708,6371,5031,6371,5067,6351,5101,6331,5134,6291,5166,6271,5196,6231,5225,6191,5252,6171,5276,6131,5284,6111e" filled="t" fillcolor="#A4A4A4" stroked="f">
                <v:path arrowok="t"/>
                <v:fill/>
              </v:shape>
              <v:shape style="position:absolute;left:3254;top:3231;width:2791;height:3160" coordorigin="3254,3231" coordsize="2791,3160" path="m4172,3531l3884,3531,3847,3551,3812,3571,3778,3611,3746,3631,3715,3671,3687,3691,3661,3731,3637,3771,3615,3811,3596,3871,3579,3911,3565,3951,3554,4011,3545,4051,3539,4111,3537,4171,3537,4211,3541,4271,3537,4291,3482,4291,3464,4311,3447,4311,3431,4331,3414,4331,3399,4351,3384,4371,3369,4391,3355,4391,3318,4451,3285,4531,3275,4551,3267,4591,3261,4631,3257,4651,3255,4691,3254,4731,3256,4771,3259,4791,3264,4831,3271,4851,3280,4891,3290,4931,3303,4951,3316,4971,3332,5011,3349,5031,3367,5051,3388,5071,3409,5091,3399,5111,3390,5131,3381,5151,3372,5171,3365,5171,3346,5231,3333,5291,3326,5351,3325,5391,3326,5411,3327,5451,3331,5471,3337,5511,3345,5551,3355,5571,3366,5611,3380,5631,3394,5651,3410,5691,3466,5751,3508,5791,3531,5791,3554,5811,3578,5811,3603,5831,3686,5831,3711,5891,3739,5931,3770,5991,3802,6031,3837,6071,3873,6091,3911,6131,3950,6151,3991,6171,4032,6191,4074,6191,4117,6211,4248,6211,4376,6151,4418,6131,4458,6111,5284,6111,5299,6071,5319,6031,5337,5991,5352,5931,5781,5931,5808,5891,5858,5851,5901,5771,5937,5691,5964,5611,5982,5531,5989,5431,6027,5431,6045,5411,6081,5411,6099,5391,6116,5391,6134,5371,6150,5351,6167,5351,6183,5331,6199,5311,6214,5311,6274,5231,6323,5151,6343,5091,6361,5051,6375,5011,6388,4951,6397,4911,6403,4851,6407,4791,6408,4751,6406,4691,6401,4651,6393,4591,6382,4531,6368,4491,6351,4431,6331,4391,6308,4351,6314,4331,6330,4231,6336,4151,6336,4111,6328,4031,6311,3951,6285,3871,6269,3851,6251,3811,6232,3771,6210,3751,6187,3711,6136,3671,6079,3631,6049,3611,6045,3591,4261,3591,4244,3571,4226,3571,4208,3551,4190,3551,4172,3531e" filled="t" fillcolor="#A4A4A4" stroked="f">
                <v:path arrowok="t"/>
                <v:fill/>
              </v:shape>
              <v:shape style="position:absolute;left:3254;top:3231;width:2791;height:3160" coordorigin="3254,3231" coordsize="2791,3160" path="m5692,5971l5424,5971,5442,5991,5480,5991,5500,6011,5627,6011,5660,5991,5692,5971e" filled="t" fillcolor="#A4A4A4" stroked="f">
                <v:path arrowok="t"/>
                <v:fill/>
              </v:shape>
              <v:shape style="position:absolute;left:3254;top:3231;width:2791;height:3160" coordorigin="3254,3231" coordsize="2791,3160" path="m5781,5931l5352,5931,5370,5951,5387,5951,5405,5971,5723,5971,5752,5951,5781,5931e" filled="t" fillcolor="#A4A4A4" stroked="f">
                <v:path arrowok="t"/>
                <v:fill/>
              </v:shape>
              <v:shape style="position:absolute;left:3254;top:3231;width:2791;height:3160" coordorigin="3254,3231" coordsize="2791,3160" path="m4715,3331l4505,3331,4476,3351,4420,3391,4368,3431,4321,3491,4299,3511,4279,3551,4261,3591,6045,3591,6031,3531,6010,3471,4888,3471,4875,3451,4862,3431,4848,3411,4833,3411,4819,3391,4803,3371,4774,3371,4745,3351,4715,3331e" filled="t" fillcolor="#A4A4A4" stroked="f">
                <v:path arrowok="t"/>
                <v:fill/>
              </v:shape>
              <v:shape style="position:absolute;left:3254;top:3231;width:2791;height:3160" coordorigin="3254,3231" coordsize="2791,3160" path="m4116,3511l3962,3511,3923,3531,4135,3531,4116,3511e" filled="t" fillcolor="#A4A4A4" stroked="f">
                <v:path arrowok="t"/>
                <v:fill/>
              </v:shape>
              <v:shape style="position:absolute;left:3254;top:3231;width:2791;height:3160" coordorigin="3254,3231" coordsize="2791,3160" path="m5297,3251l5077,3251,5054,3271,5031,3271,4969,3331,4917,3411,4902,3431,4888,3471,6010,3471,6002,3451,5994,3451,5985,3431,5975,3411,5965,3391,5427,3391,5416,3371,5404,3351,5392,3351,5378,3331,5365,3311,5351,3291,5336,3291,5320,3271,5297,3251e" filled="t" fillcolor="#A4A4A4" stroked="f">
                <v:path arrowok="t"/>
                <v:fill/>
              </v:shape>
              <v:shape style="position:absolute;left:3254;top:3231;width:2791;height:3160" coordorigin="3254,3231" coordsize="2791,3160" path="m5859,3271l5540,3271,5515,3291,5492,3311,5469,3331,5447,3371,5427,3391,5965,3391,5954,3371,5942,3351,5930,3351,5907,3311,5883,3291,5859,3271e" filled="t" fillcolor="#A4A4A4" stroked="f">
                <v:path arrowok="t"/>
                <v:fill/>
              </v:shape>
              <v:shape style="position:absolute;left:3254;top:3231;width:2791;height:3160" coordorigin="3254,3231" coordsize="2791,3160" path="m4655,3311l4594,3311,4564,3331,4685,3331,4655,3311e" filled="t" fillcolor="#A4A4A4" stroked="f">
                <v:path arrowok="t"/>
                <v:fill/>
              </v:shape>
              <v:shape style="position:absolute;left:3254;top:3231;width:2791;height:3160" coordorigin="3254,3231" coordsize="2791,3160" path="m5807,3251l5591,3251,5565,3271,5833,3271,5807,3251e" filled="t" fillcolor="#A4A4A4" stroked="f">
                <v:path arrowok="t"/>
                <v:fill/>
              </v:shape>
              <v:shape style="position:absolute;left:3254;top:3231;width:2791;height:3160" coordorigin="3254,3231" coordsize="2791,3160" path="m5248,3231l5124,3231,5100,3251,5272,3251,5248,3231e" filled="t" fillcolor="#A4A4A4" stroked="f">
                <v:path arrowok="t"/>
                <v:fill/>
              </v:shape>
              <v:shape style="position:absolute;left:3254;top:3231;width:2791;height:3160" coordorigin="3254,3231" coordsize="2791,3160" path="m5754,3231l5645,3231,5618,3251,5781,3251,5754,3231e" filled="t" fillcolor="#A4A4A4" stroked="f">
                <v:path arrowok="t"/>
                <v:fill/>
              </v:shape>
            </v:group>
            <v:group style="position:absolute;left:3254;top:3219;width:3154;height:3172" coordorigin="3254,3219" coordsize="3154,3172">
              <v:shape style="position:absolute;left:3254;top:3219;width:3154;height:3172" coordorigin="3254,3219" coordsize="3154,3172" path="m3541,4263l3537,4208,3537,4154,3539,4100,3554,3996,3579,3898,3615,3807,3661,3724,3715,3652,3778,3592,3847,3545,3923,3514,3982,3501,4020,3498,4040,3498,4116,3509,4190,3535,4244,3566,4261,3578,4279,3542,4321,3477,4368,3421,4420,3376,4476,3342,4534,3319,4594,3308,4625,3307,4655,3309,4715,3323,4774,3351,4833,3394,4875,3438,4888,3454,4902,3423,4933,3368,4989,3301,5054,3252,5124,3225,5173,3219,5198,3220,5272,3239,5336,3276,5392,3332,5427,3384,5447,3355,5492,3307,5540,3269,5618,3232,5699,3219,5726,3221,5807,3242,5883,3289,5930,3335,5975,3397,6010,3468,6031,3526,6045,3588,6049,3610,6079,3624,6136,3662,6187,3710,6232,3767,6269,3832,6299,3904,6320,3981,6333,4062,6336,4145,6334,4188,6323,4273,6308,4332,6331,4379,6368,4477,6393,4580,6406,4685,6408,4737,6407,4790,6397,4894,6375,4994,6343,5089,6299,5178,6245,5257,6199,5308,6150,5349,6099,5383,6027,5414,5989,5424,5987,5472,5974,5563,5951,5649,5920,5728,5880,5800,5834,5862,5781,5914,5723,5954,5660,5982,5593,5996,5558,5998,5539,5997,5461,5981,5405,5957,5352,5922,5337,5973,5299,6067,5252,6152,5196,6225,5134,6286,5067,6335,4995,6369,4919,6387,4881,6391,4842,6390,4764,6376,4708,6354,4642,6316,4582,6265,4540,6220,4502,6168,4468,6111,4458,6091,4418,6121,4334,6167,4248,6194,4161,6201,4117,6198,4032,6178,3950,6141,3873,6086,3802,6015,3739,5928,3686,5826,3684,5821,3682,5817,3680,5812,3654,5815,3628,5815,3554,5798,3486,5759,3427,5700,3380,5624,3355,5565,3337,5500,3327,5431,3325,5389,3325,5368,3330,5306,3341,5246,3365,5171,3399,5102,3409,5086,3388,5066,3332,4996,3303,4941,3280,4881,3264,4818,3256,4752,3254,4718,3255,4685,3261,4617,3275,4551,3298,4487,3330,4424,3369,4371,3414,4328,3482,4289,3537,4273,3541,4263xe" filled="f" stroked="t" strokeweight=".96pt" strokecolor="#787878">
                <v:path arrowok="t"/>
              </v:shape>
            </v:group>
            <v:group style="position:absolute;left:3430;top:5083;width:169;height:48" coordorigin="3430,5083" coordsize="169,48">
              <v:shape style="position:absolute;left:3430;top:5083;width:169;height:48" coordorigin="3430,5083" coordsize="169,48" path="m3599,5130l3579,5131,3560,5131,3541,5129,3465,5105,3447,5095,3430,5083e" filled="f" stroked="t" strokeweight=".96pt" strokecolor="#787878">
                <v:path arrowok="t"/>
              </v:shape>
            </v:group>
            <v:group style="position:absolute;left:3686;top:5770;width:75;height:27" coordorigin="3686,5770" coordsize="75,27">
              <v:shape style="position:absolute;left:3686;top:5770;width:75;height:27" coordorigin="3686,5770" coordsize="75,27" path="m3762,5770l3743,5779,3725,5787,3706,5793,3686,5797e" filled="f" stroked="t" strokeweight=".96pt" strokecolor="#787878">
                <v:path arrowok="t"/>
              </v:shape>
            </v:group>
            <v:group style="position:absolute;left:4414;top:5966;width:44;height:111" coordorigin="4414,5966" coordsize="44,111">
              <v:shape style="position:absolute;left:4414;top:5966;width:44;height:111" coordorigin="4414,5966" coordsize="44,111" path="m4458,6078l4427,6005,4420,5986,4414,5966e" filled="f" stroked="t" strokeweight=".96pt" strokecolor="#787878">
                <v:path arrowok="t"/>
              </v:shape>
            </v:group>
            <v:group style="position:absolute;left:5339;top:5759;width:19;height:139" coordorigin="5339,5759" coordsize="19,139">
              <v:shape style="position:absolute;left:5339;top:5759;width:19;height:139" coordorigin="5339,5759" coordsize="19,139" path="m5358,5759l5352,5819,5343,5878,5339,5898e" filled="f" stroked="t" strokeweight=".96pt" strokecolor="#787878">
                <v:path arrowok="t"/>
              </v:shape>
            </v:group>
            <v:group style="position:absolute;left:5744;top:4893;width:237;height:524" coordorigin="5744,4893" coordsize="237,524">
              <v:shape style="position:absolute;left:5744;top:4893;width:237;height:524" coordorigin="5744,4893" coordsize="237,524" path="m5744,4893l5806,4944,5860,5007,5905,5082,5941,5165,5958,5224,5971,5286,5979,5351,5981,5384,5981,5417e" filled="f" stroked="t" strokeweight=".96pt" strokecolor="#787878">
                <v:path arrowok="t"/>
              </v:shape>
            </v:group>
            <v:group style="position:absolute;left:6200;top:4336;width:104;height:194" coordorigin="6200,4336" coordsize="104,194">
              <v:shape style="position:absolute;left:6200;top:4336;width:104;height:194" coordorigin="6200,4336" coordsize="104,194" path="m6303,4336l6282,4395,6255,4450,6212,4515,6200,4530e" filled="f" stroked="t" strokeweight=".96pt" strokecolor="#787878">
                <v:path arrowok="t"/>
              </v:shape>
            </v:group>
            <v:group style="position:absolute;left:6050;top:3607;width:6;height:80" coordorigin="6050,3607" coordsize="6,80">
              <v:shape style="position:absolute;left:6050;top:3607;width:6;height:80" coordorigin="6050,3607" coordsize="6,80" path="m6050,3607l6052,3627,6054,3647,6055,3667,6056,3687e" filled="f" stroked="t" strokeweight=".96pt" strokecolor="#787878">
                <v:path arrowok="t"/>
              </v:shape>
            </v:group>
            <v:group style="position:absolute;left:5376;top:3389;width:49;height:110" coordorigin="5376,3389" coordsize="49,110">
              <v:shape style="position:absolute;left:5376;top:3389;width:49;height:110" coordorigin="5376,3389" coordsize="49,110" path="m5376,3499l5398,3442,5416,3406,5425,3389e" filled="f" stroked="t" strokeweight=".96pt" strokecolor="#787878">
                <v:path arrowok="t"/>
              </v:shape>
            </v:group>
            <v:group style="position:absolute;left:4871;top:3458;width:24;height:97" coordorigin="4871,3458" coordsize="24,97">
              <v:shape style="position:absolute;left:4871;top:3458;width:24;height:97" coordorigin="4871,3458" coordsize="24,97" path="m4871,3555l4874,3535,4878,3515,4883,3496,4889,3477,4895,3458e" filled="f" stroked="t" strokeweight=".96pt" strokecolor="#787878">
                <v:path arrowok="t"/>
              </v:shape>
            </v:group>
            <v:group style="position:absolute;left:4277;top:3590;width:84;height:85" coordorigin="4277,3590" coordsize="84,85">
              <v:shape style="position:absolute;left:4277;top:3590;width:84;height:85" coordorigin="4277,3590" coordsize="84,85" path="m4277,3590l4335,3644,4348,3659,4361,3675e" filled="f" stroked="t" strokeweight=".96pt" strokecolor="#787878">
                <v:path arrowok="t"/>
              </v:shape>
            </v:group>
            <v:group style="position:absolute;left:3542;top:4269;width:16;height:99" coordorigin="3542,4269" coordsize="16,99">
              <v:shape style="position:absolute;left:3542;top:4269;width:16;height:99" coordorigin="3542,4269" coordsize="16,99" path="m3558,4368l3554,4348,3550,4328,3547,4309,3544,4289,3542,4269e" filled="f" stroked="t" strokeweight=".96pt" strokecolor="#787878">
                <v:path arrowok="t"/>
              </v:shape>
              <v:shape style="position:absolute;left:3842;top:6691;width:1338;height:1276" type="#_x0000_t75">
                <v:imagedata r:id="rId35" o:title=""/>
              </v:shape>
              <v:shape style="position:absolute;left:5662;top:7884;width:4201;height:1216" type="#_x0000_t75">
                <v:imagedata r:id="rId36" o:title=""/>
              </v:shape>
              <v:shape style="position:absolute;left:9862;top:7898;width:2807;height:1230" type="#_x0000_t75">
                <v:imagedata r:id="rId37" o:title=""/>
              </v:shape>
              <v:shape style="position:absolute;left:6300;top:2678;width:8780;height:4921" type="#_x0000_t75">
                <v:imagedata r:id="rId38" o:title=""/>
              </v:shape>
            </v:group>
            <w10:wrap type="none"/>
          </v:group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>02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</w:r>
      <w:r>
        <w:rPr>
          <w:rFonts w:ascii="Microsoft YaHei UI" w:hAnsi="Microsoft YaHei UI" w:cs="Microsoft YaHei UI" w:eastAsia="Microsoft YaHei UI"/>
          <w:sz w:val="78"/>
          <w:szCs w:val="78"/>
          <w:color w:val="E7E6E6"/>
          <w:spacing w:val="0"/>
          <w:w w:val="100"/>
          <w:position w:val="-2"/>
        </w:rPr>
        <w:t>课堂任务</w:t>
      </w:r>
      <w:r>
        <w:rPr>
          <w:rFonts w:ascii="Microsoft YaHei UI" w:hAnsi="Microsoft YaHei UI" w:cs="Microsoft YaHei UI" w:eastAsia="Microsoft YaHei UI"/>
          <w:sz w:val="78"/>
          <w:szCs w:val="78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171" w:lineRule="auto"/>
        <w:ind w:left="2706" w:right="10466" w:firstLine="2"/>
        <w:jc w:val="center"/>
        <w:rPr>
          <w:rFonts w:ascii="Microsoft YaHei UI" w:hAnsi="Microsoft YaHei UI" w:cs="Microsoft YaHei UI" w:eastAsia="Microsoft YaHei UI"/>
          <w:sz w:val="36"/>
          <w:szCs w:val="36"/>
        </w:rPr>
      </w:pPr>
      <w:rPr/>
      <w:r>
        <w:rPr>
          <w:rFonts w:ascii="Microsoft YaHei UI" w:hAnsi="Microsoft YaHei UI" w:cs="Microsoft YaHei UI" w:eastAsia="Microsoft YaHei UI"/>
          <w:sz w:val="28"/>
          <w:szCs w:val="28"/>
          <w:color w:val="0F1C31"/>
          <w:spacing w:val="0"/>
          <w:w w:val="100"/>
        </w:rPr>
        <w:t>第七节</w:t>
      </w:r>
      <w:r>
        <w:rPr>
          <w:rFonts w:ascii="Microsoft YaHei UI" w:hAnsi="Microsoft YaHei UI" w:cs="Microsoft YaHei UI" w:eastAsia="Microsoft YaHei UI"/>
          <w:sz w:val="28"/>
          <w:szCs w:val="28"/>
          <w:color w:val="0F1C31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切地鼠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1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的完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整代码（将完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整代码复制到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其他地鼠角色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中）</w:t>
      </w:r>
      <w:r>
        <w:rPr>
          <w:rFonts w:ascii="Microsoft YaHei UI" w:hAnsi="Microsoft YaHei UI" w:cs="Microsoft YaHei UI" w:eastAsia="Microsoft YaHei UI"/>
          <w:sz w:val="36"/>
          <w:szCs w:val="36"/>
          <w:color w:val="000000"/>
          <w:spacing w:val="0"/>
          <w:w w:val="100"/>
        </w:rPr>
      </w:r>
    </w:p>
    <w:p>
      <w:pPr>
        <w:jc w:val="center"/>
        <w:spacing w:after="0"/>
        <w:sectPr>
          <w:pgSz w:w="19200" w:h="10800" w:orient="landscape"/>
          <w:pgMar w:top="140" w:bottom="280" w:left="980" w:right="2780"/>
        </w:sectPr>
      </w:pPr>
      <w:rPr/>
    </w:p>
    <w:p>
      <w:pPr>
        <w:spacing w:before="0" w:after="0" w:line="890" w:lineRule="exact"/>
        <w:ind w:left="106" w:right="-20"/>
        <w:jc w:val="left"/>
        <w:tabs>
          <w:tab w:pos="1220" w:val="left"/>
        </w:tabs>
        <w:rPr>
          <w:rFonts w:ascii="Microsoft YaHei UI" w:hAnsi="Microsoft YaHei UI" w:cs="Microsoft YaHei UI" w:eastAsia="Microsoft YaHei UI"/>
          <w:sz w:val="78"/>
          <w:szCs w:val="78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757" coordorigin="0,0" coordsize="19200,10800">
            <v:shape style="position:absolute;left:0;top:0;width:19200;height:10800" type="#_x0000_t75">
              <v:imagedata r:id="rId39" o:title=""/>
            </v:shape>
            <v:group style="position:absolute;left:5726;top:3612;width:2747;height:2040" coordorigin="5726,3612" coordsize="2747,2040">
              <v:shape style="position:absolute;left:5726;top:3612;width:2747;height:2040" coordorigin="5726,3612" coordsize="2747,2040" path="m7501,5632l7175,5632,7195,5652,7465,5652,7501,5632e" filled="t" fillcolor="#A4A4A4" stroked="f">
                <v:path arrowok="t"/>
                <v:fill/>
              </v:shape>
              <v:shape style="position:absolute;left:5726;top:3612;width:2747;height:2040" coordorigin="5726,3612" coordsize="2747,2040" path="m7310,3732l6869,3732,6845,3752,6800,3792,6744,3852,6249,3852,6217,3872,6187,3892,6159,3932,6133,3952,6109,3972,6087,3992,6068,4032,6051,4052,6037,4092,6025,4112,6017,4152,6011,4192,6008,4232,6009,4252,6013,4292,5992,4292,5971,4312,5930,4312,5910,4332,5891,4332,5873,4352,5855,4352,5839,4372,5823,4372,5808,4392,5794,4412,5781,4412,5770,4432,5739,4492,5729,4552,5726,4572,5731,4632,5751,4692,5787,4752,5818,4792,5837,4792,5856,4812,5877,4832,5863,4832,5850,4852,5819,4912,5801,4972,5797,5012,5797,5032,5809,5092,5838,5152,5882,5212,5899,5212,5918,5232,5937,5252,5958,5252,5980,5272,6026,5272,6050,5292,6158,5292,6183,5332,6211,5372,6241,5392,6274,5412,6308,5452,6345,5472,6383,5492,6953,5492,6967,5512,6981,5532,6996,5532,7012,5552,7028,5572,7045,5572,7062,5592,7079,5592,7098,5612,7116,5612,7136,5632,7537,5632,7604,5592,7665,5552,7719,5512,7743,5472,7764,5452,7784,5412,7801,5392,7815,5352,8251,5352,8278,5332,8304,5312,8328,5312,8350,5272,8371,5252,8390,5232,8407,5212,8421,5192,8434,5152,8444,5132,8452,5092,8457,5072,8459,5032,8539,5032,8559,5012,8596,5012,8615,4992,8633,4992,8650,4972,8667,4972,8684,4952,8715,4932,8743,4912,8769,4872,8792,4852,8813,4832,8830,4792,8845,4772,8857,4732,8866,4692,8873,4672,8877,4632,8877,4592,8875,4572,8870,4532,8862,4492,8851,4472,8838,4432,8821,4392,8801,4372,8778,4332,8786,4312,8792,4292,8800,4272,8804,4252,8806,4212,8806,4192,8803,4172,8797,4132,8790,4112,8780,4092,8768,4052,8720,3992,8656,3932,8604,3892,8576,3892,8546,3872,8515,3852,8509,3832,8502,3832,8494,3812,8484,3792,8473,3772,7359,3772,7343,3752,7327,3752,7310,3732e" filled="t" fillcolor="#A4A4A4" stroked="f">
                <v:path arrowok="t"/>
                <v:fill/>
              </v:shape>
              <v:shape style="position:absolute;left:5726;top:3612;width:2747;height:2040" coordorigin="5726,3612" coordsize="2747,2040" path="m6724,5532l6591,5532,6635,5552,6679,5552,6724,5532e" filled="t" fillcolor="#A4A4A4" stroked="f">
                <v:path arrowok="t"/>
                <v:fill/>
              </v:shape>
              <v:shape style="position:absolute;left:5726;top:3612;width:2747;height:2040" coordorigin="5726,3612" coordsize="2747,2040" path="m6898,5492l6422,5492,6463,5512,6505,5532,6812,5532,6898,5492e" filled="t" fillcolor="#A4A4A4" stroked="f">
                <v:path arrowok="t"/>
                <v:fill/>
              </v:shape>
              <v:shape style="position:absolute;left:5726;top:3612;width:2747;height:2040" coordorigin="5726,3612" coordsize="2747,2040" path="m8130,5392l7947,5392,7967,5412,8097,5412,8130,5392e" filled="t" fillcolor="#A4A4A4" stroked="f">
                <v:path arrowok="t"/>
                <v:fill/>
              </v:shape>
              <v:shape style="position:absolute;left:5726;top:3612;width:2747;height:2040" coordorigin="5726,3612" coordsize="2747,2040" path="m8193,5372l7869,5372,7888,5392,8162,5392,8193,5372e" filled="t" fillcolor="#A4A4A4" stroked="f">
                <v:path arrowok="t"/>
                <v:fill/>
              </v:shape>
              <v:shape style="position:absolute;left:5726;top:3612;width:2747;height:2040" coordorigin="5726,3612" coordsize="2747,2040" path="m8251,5352l7815,5352,7832,5372,8223,5372,8251,5352e" filled="t" fillcolor="#A4A4A4" stroked="f">
                <v:path arrowok="t"/>
                <v:fill/>
              </v:shape>
              <v:shape style="position:absolute;left:5726;top:3612;width:2747;height:2040" coordorigin="5726,3612" coordsize="2747,2040" path="m6652,3812l6356,3812,6319,3832,6283,3852,6726,3852,6708,3832,6671,3832,6652,3812e" filled="t" fillcolor="#A4A4A4" stroked="f">
                <v:path arrowok="t"/>
                <v:fill/>
              </v:shape>
              <v:shape style="position:absolute;left:5726;top:3612;width:2747;height:2040" coordorigin="5726,3612" coordsize="2747,2040" path="m6535,3792l6474,3792,6454,3812,6555,3812,6535,3792e" filled="t" fillcolor="#A4A4A4" stroked="f">
                <v:path arrowok="t"/>
                <v:fill/>
              </v:shape>
              <v:shape style="position:absolute;left:5726;top:3612;width:2747;height:2040" coordorigin="5726,3612" coordsize="2747,2040" path="m7809,3652l7480,3652,7459,3672,7440,3692,7421,3692,7403,3712,7387,3732,7372,3752,7359,3772,8473,3772,8461,3752,8447,3732,8433,3732,8417,3712,7876,3712,7861,3692,7844,3672,7827,3672,7809,3652e" filled="t" fillcolor="#A4A4A4" stroked="f">
                <v:path arrowok="t"/>
                <v:fill/>
              </v:shape>
              <v:shape style="position:absolute;left:5726;top:3612;width:2747;height:2040" coordorigin="5726,3612" coordsize="2747,2040" path="m7216,3692l6949,3692,6922,3712,6895,3732,7292,3732,7274,3712,7245,3712,7216,3692e" filled="t" fillcolor="#A4A4A4" stroked="f">
                <v:path arrowok="t"/>
                <v:fill/>
              </v:shape>
              <v:shape style="position:absolute;left:5726;top:3612;width:2747;height:2040" coordorigin="5726,3612" coordsize="2747,2040" path="m8329,3652l7982,3652,7957,3672,7934,3692,7911,3712,8417,3712,8400,3692,8377,3672,8353,3672,8329,3652e" filled="t" fillcolor="#A4A4A4" stroked="f">
                <v:path arrowok="t"/>
                <v:fill/>
              </v:shape>
              <v:shape style="position:absolute;left:5726;top:3612;width:2747;height:2040" coordorigin="5726,3612" coordsize="2747,2040" path="m7126,3672l7036,3672,7007,3692,7156,3692,7126,3672e" filled="t" fillcolor="#A4A4A4" stroked="f">
                <v:path arrowok="t"/>
                <v:fill/>
              </v:shape>
              <v:shape style="position:absolute;left:5726;top:3612;width:2747;height:2040" coordorigin="5726,3612" coordsize="2747,2040" path="m7767,3632l7547,3632,7524,3652,7791,3652,7767,3632e" filled="t" fillcolor="#A4A4A4" stroked="f">
                <v:path arrowok="t"/>
                <v:fill/>
              </v:shape>
              <v:shape style="position:absolute;left:5726;top:3612;width:2747;height:2040" coordorigin="5726,3612" coordsize="2747,2040" path="m8277,3632l8033,3632,8007,3652,8303,3652,8277,3632e" filled="t" fillcolor="#A4A4A4" stroked="f">
                <v:path arrowok="t"/>
                <v:fill/>
              </v:shape>
              <v:shape style="position:absolute;left:5726;top:3612;width:2747;height:2040" coordorigin="5726,3612" coordsize="2747,2040" path="m7669,3612l7644,3612,7619,3632,7694,3632,7669,3612e" filled="t" fillcolor="#A4A4A4" stroked="f">
                <v:path arrowok="t"/>
                <v:fill/>
              </v:shape>
              <v:shape style="position:absolute;left:5726;top:3612;width:2747;height:2040" coordorigin="5726,3612" coordsize="2747,2040" path="m8196,3612l8141,3612,8114,3632,8223,3632,8196,3612e" filled="t" fillcolor="#A4A4A4" stroked="f">
                <v:path arrowok="t"/>
                <v:fill/>
              </v:shape>
            </v:group>
            <v:group style="position:absolute;left:5726;top:3611;width:3151;height:2041" coordorigin="5726,3611" coordsize="3151,2041">
              <v:shape style="position:absolute;left:5726;top:3611;width:3151;height:2041" coordorigin="5726,3611" coordsize="3151,2041" path="m6013,4283l6009,4248,6008,4213,6011,4178,6025,4111,6051,4048,6087,3989,6133,3936,6187,3890,6249,3851,6319,3821,6394,3801,6454,3793,6494,3791,6515,3791,6574,3796,6652,3812,6726,3840,6744,3848,6761,3824,6822,3762,6895,3714,6978,3683,7066,3669,7096,3668,7126,3669,7186,3678,7245,3696,7310,3727,7359,3762,7372,3742,7421,3691,7480,3652,7547,3625,7619,3612,7644,3611,7669,3612,7743,3624,7809,3650,7861,3683,7890,3709,7911,3692,7982,3651,8059,3624,8141,3611,8169,3611,8196,3612,8277,3626,8353,3656,8417,3699,8461,3744,8494,3795,8515,3851,8546,3862,8604,3889,8656,3922,8720,3982,8768,4051,8797,4127,8806,4207,8804,4235,8800,4262,8792,4290,8786,4309,8778,4327,8801,4357,8838,4421,8862,4487,8875,4554,8877,4588,8877,4622,8866,4689,8845,4754,8813,4815,8769,4872,8715,4922,8650,4966,8578,5000,8520,5018,8459,5030,8457,5061,8444,5120,8407,5201,8371,5250,8328,5293,8278,5330,8223,5359,8162,5382,8097,5395,8028,5400,8008,5399,7947,5392,7888,5377,7832,5355,7815,5346,7801,5380,7764,5442,7719,5497,7665,5545,7604,5584,7537,5616,7465,5638,7390,5650,7352,5652,7313,5652,7234,5643,7175,5628,7116,5606,7062,5577,7012,5543,6953,5488,6940,5473,6898,5491,6812,5517,6724,5531,6679,5534,6635,5534,6548,5526,6463,5506,6383,5476,6308,5435,6241,5384,6183,5323,6154,5283,6152,5280,6126,5282,6100,5281,6075,5280,6003,5264,5937,5234,5882,5192,5838,5140,5809,5079,5797,5015,5797,4995,5798,4976,5819,4900,5850,4848,5877,4817,5856,4803,5802,4757,5761,4702,5736,4641,5726,4576,5726,4554,5739,4490,5770,4427,5808,4381,5855,4343,5910,4314,5971,4296,5992,4292,6013,4283xe" filled="f" stroked="t" strokeweight=".96pt" strokecolor="#787878">
                <v:path arrowok="t"/>
              </v:shape>
            </v:group>
            <v:group style="position:absolute;left:5895;top:4808;width:175;height:34" coordorigin="5895,4808" coordsize="175,34">
              <v:shape style="position:absolute;left:5895;top:4808;width:175;height:34" coordorigin="5895,4808" coordsize="175,34" path="m6071,4841l6050,4842,6030,4841,6010,4840,5951,4829,5913,4816,5895,4808e" filled="f" stroked="t" strokeweight=".96pt" strokecolor="#787878">
                <v:path arrowok="t"/>
              </v:shape>
            </v:group>
            <v:group style="position:absolute;left:6155;top:5253;width:78;height:18" coordorigin="6155,5253" coordsize="78,18">
              <v:shape style="position:absolute;left:6155;top:5253;width:78;height:18" coordorigin="6155,5253" coordsize="78,18" path="m6233,5253l6214,5259,6195,5264,6175,5268,6155,5271e" filled="f" stroked="t" strokeweight=".96pt" strokecolor="#787878">
                <v:path arrowok="t"/>
              </v:shape>
            </v:group>
            <v:group style="position:absolute;left:6887;top:5383;width:42;height:68" coordorigin="6887,5383" coordsize="42,68">
              <v:shape style="position:absolute;left:6887;top:5383;width:42;height:68" coordorigin="6887,5383" coordsize="42,68" path="m6929,5451l6917,5434,6906,5417,6896,5400,6887,5383e" filled="f" stroked="t" strokeweight=".96pt" strokecolor="#787878">
                <v:path arrowok="t"/>
              </v:shape>
            </v:group>
            <v:group style="position:absolute;left:7813;top:5246;width:16;height:78" coordorigin="7813,5246" coordsize="16,78">
              <v:shape style="position:absolute;left:7813;top:5246;width:16;height:78" coordorigin="7813,5246" coordsize="16,78" path="m7828,5246l7826,5266,7823,5285,7818,5305,7813,5324e" filled="f" stroked="t" strokeweight=".96pt" strokecolor="#787878">
                <v:path arrowok="t"/>
              </v:shape>
            </v:group>
            <v:group style="position:absolute;left:8215;top:4689;width:237;height:337" coordorigin="8215,4689" coordsize="237,337">
              <v:shape style="position:absolute;left:8215;top:4689;width:237;height:337" coordorigin="8215,4689" coordsize="237,337" path="m8215,4689l8277,4721,8330,4762,8375,4810,8411,4863,8435,4921,8449,4983,8451,5004,8451,5026e" filled="f" stroked="t" strokeweight=".96pt" strokecolor="#787878">
                <v:path arrowok="t"/>
              </v:shape>
            </v:group>
            <v:group style="position:absolute;left:8671;top:4330;width:102;height:124" coordorigin="8671,4330" coordsize="102,124">
              <v:shape style="position:absolute;left:8671;top:4330;width:102;height:124" coordorigin="8671,4330" coordsize="102,124" path="m8773,4330l8730,4397,8687,4440,8671,4453e" filled="f" stroked="t" strokeweight=".96pt" strokecolor="#787878">
                <v:path arrowok="t"/>
              </v:shape>
            </v:group>
            <v:group style="position:absolute;left:8520;top:3861;width:6;height:60" coordorigin="8520,3861" coordsize="6,60">
              <v:shape style="position:absolute;left:8520;top:3861;width:6;height:60" coordorigin="8520,3861" coordsize="6,60" path="m8520,3861l8523,3881,8525,3901,8526,3921e" filled="f" stroked="t" strokeweight=".96pt" strokecolor="#787878">
                <v:path arrowok="t"/>
              </v:shape>
            </v:group>
            <v:group style="position:absolute;left:7847;top:3725;width:45;height:66" coordorigin="7847,3725" coordsize="45,66">
              <v:shape style="position:absolute;left:7847;top:3725;width:45;height:66" coordorigin="7847,3725" coordsize="45,66" path="m7847,3791l7856,3774,7867,3757,7879,3741,7891,3725e" filled="f" stroked="t" strokeweight=".96pt" strokecolor="#787878">
                <v:path arrowok="t"/>
              </v:shape>
            </v:group>
            <v:group style="position:absolute;left:7341;top:3771;width:21;height:56" coordorigin="7341,3771" coordsize="21,56">
              <v:shape style="position:absolute;left:7341;top:3771;width:21;height:56" coordorigin="7341,3771" coordsize="21,56" path="m7341,3828l7347,3809,7354,3790,7362,3771e" filled="f" stroked="t" strokeweight=".96pt" strokecolor="#787878">
                <v:path arrowok="t"/>
              </v:shape>
            </v:group>
            <v:group style="position:absolute;left:6748;top:3850;width:84;height:55" coordorigin="6748,3850" coordsize="84,55">
              <v:shape style="position:absolute;left:6748;top:3850;width:84;height:55" coordorigin="6748,3850" coordsize="84,55" path="m6748,3850l6766,3860,6784,3870,6800,3881,6817,3893,6832,3905e" filled="f" stroked="t" strokeweight=".96pt" strokecolor="#787878">
                <v:path arrowok="t"/>
              </v:shape>
            </v:group>
            <v:group style="position:absolute;left:6014;top:4292;width:15;height:58" coordorigin="6014,4292" coordsize="15,58">
              <v:shape style="position:absolute;left:6014;top:4292;width:15;height:58" coordorigin="6014,4292" coordsize="15,58" path="m6029,4350l6023,4331,6018,4312,6014,4292e" filled="f" stroked="t" strokeweight=".96pt" strokecolor="#787878">
                <v:path arrowok="t"/>
              </v:shape>
              <v:shape style="position:absolute;left:6631;top:6245;width:1336;height:1201" type="#_x0000_t75">
                <v:imagedata r:id="rId40" o:title=""/>
              </v:shape>
              <v:shape style="position:absolute;left:9415;top:5105;width:5236;height:1892" type="#_x0000_t75">
                <v:imagedata r:id="rId41" o:title=""/>
              </v:shape>
            </v:group>
            <w10:wrap type="none"/>
          </v:group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>02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</w:r>
      <w:r>
        <w:rPr>
          <w:rFonts w:ascii="Microsoft YaHei UI" w:hAnsi="Microsoft YaHei UI" w:cs="Microsoft YaHei UI" w:eastAsia="Microsoft YaHei UI"/>
          <w:sz w:val="78"/>
          <w:szCs w:val="78"/>
          <w:color w:val="E7E6E6"/>
          <w:spacing w:val="0"/>
          <w:w w:val="100"/>
          <w:position w:val="-2"/>
        </w:rPr>
        <w:t>课堂任务</w:t>
      </w:r>
      <w:r>
        <w:rPr>
          <w:rFonts w:ascii="Microsoft YaHei UI" w:hAnsi="Microsoft YaHei UI" w:cs="Microsoft YaHei UI" w:eastAsia="Microsoft YaHei UI"/>
          <w:sz w:val="78"/>
          <w:szCs w:val="78"/>
          <w:color w:val="000000"/>
          <w:spacing w:val="0"/>
          <w:w w:val="100"/>
          <w:position w:val="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166" w:lineRule="auto"/>
        <w:ind w:left="5177" w:right="7994" w:firstLine="2"/>
        <w:jc w:val="center"/>
        <w:rPr>
          <w:rFonts w:ascii="Microsoft YaHei UI" w:hAnsi="Microsoft YaHei UI" w:cs="Microsoft YaHei UI" w:eastAsia="Microsoft YaHei UI"/>
          <w:sz w:val="36"/>
          <w:szCs w:val="36"/>
        </w:rPr>
      </w:pPr>
      <w:rPr/>
      <w:r>
        <w:rPr>
          <w:rFonts w:ascii="Microsoft YaHei UI" w:hAnsi="Microsoft YaHei UI" w:cs="Microsoft YaHei UI" w:eastAsia="Microsoft YaHei UI"/>
          <w:sz w:val="28"/>
          <w:szCs w:val="28"/>
          <w:color w:val="0F1C31"/>
          <w:spacing w:val="0"/>
          <w:w w:val="100"/>
        </w:rPr>
        <w:t>第八节</w:t>
      </w:r>
      <w:r>
        <w:rPr>
          <w:rFonts w:ascii="Microsoft YaHei UI" w:hAnsi="Microsoft YaHei UI" w:cs="Microsoft YaHei UI" w:eastAsia="Microsoft YaHei UI"/>
          <w:sz w:val="28"/>
          <w:szCs w:val="28"/>
          <w:color w:val="0F1C31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游戏结束指示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牌的完整代码</w:t>
      </w:r>
      <w:r>
        <w:rPr>
          <w:rFonts w:ascii="Microsoft YaHei UI" w:hAnsi="Microsoft YaHei UI" w:cs="Microsoft YaHei UI" w:eastAsia="Microsoft YaHei UI"/>
          <w:sz w:val="36"/>
          <w:szCs w:val="36"/>
          <w:color w:val="000000"/>
          <w:spacing w:val="0"/>
          <w:w w:val="100"/>
        </w:rPr>
      </w:r>
    </w:p>
    <w:p>
      <w:pPr>
        <w:jc w:val="center"/>
        <w:spacing w:after="0"/>
        <w:sectPr>
          <w:pgSz w:w="19200" w:h="10800" w:orient="landscape"/>
          <w:pgMar w:top="140" w:bottom="280" w:left="980" w:right="2780"/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756" coordorigin="0,0" coordsize="19200,10800">
            <v:shape style="position:absolute;left:0;top:0;width:19200;height:10800" type="#_x0000_t75">
              <v:imagedata r:id="rId42" o:title=""/>
            </v:shape>
            <v:shape style="position:absolute;left:4397;top:5220;width:1654;height:1646" type="#_x0000_t75">
              <v:imagedata r:id="rId43" o:title=""/>
            </v:shape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328" w:lineRule="exact"/>
        <w:ind w:left="1973" w:right="-20"/>
        <w:jc w:val="left"/>
        <w:tabs>
          <w:tab w:pos="4480" w:val="left"/>
        </w:tabs>
        <w:rPr>
          <w:rFonts w:ascii="Microsoft YaHei UI" w:hAnsi="Microsoft YaHei UI" w:cs="Microsoft YaHei UI" w:eastAsia="Microsoft YaHei UI"/>
          <w:sz w:val="120"/>
          <w:szCs w:val="120"/>
        </w:rPr>
      </w:pPr>
      <w:rPr/>
      <w:r>
        <w:rPr>
          <w:rFonts w:ascii="Impact" w:hAnsi="Impact" w:cs="Impact" w:eastAsia="Impact"/>
          <w:sz w:val="88"/>
          <w:szCs w:val="88"/>
          <w:color w:val="FFFFFF"/>
          <w:spacing w:val="0"/>
          <w:w w:val="100"/>
          <w:position w:val="17"/>
        </w:rPr>
        <w:t>03</w:t>
        <w:tab/>
      </w:r>
      <w:r>
        <w:rPr>
          <w:rFonts w:ascii="Impact" w:hAnsi="Impact" w:cs="Impact" w:eastAsia="Impact"/>
          <w:sz w:val="88"/>
          <w:szCs w:val="88"/>
          <w:color w:val="FFFFFF"/>
          <w:spacing w:val="0"/>
          <w:w w:val="100"/>
          <w:position w:val="17"/>
        </w:rPr>
      </w:r>
      <w:r>
        <w:rPr>
          <w:rFonts w:ascii="Microsoft YaHei UI" w:hAnsi="Microsoft YaHei UI" w:cs="Microsoft YaHei UI" w:eastAsia="Microsoft YaHei UI"/>
          <w:sz w:val="120"/>
          <w:szCs w:val="120"/>
          <w:color w:val="E7E6E6"/>
          <w:spacing w:val="0"/>
          <w:w w:val="100"/>
          <w:position w:val="4"/>
        </w:rPr>
        <w:t>升级任务</w:t>
      </w:r>
      <w:r>
        <w:rPr>
          <w:rFonts w:ascii="Microsoft YaHei UI" w:hAnsi="Microsoft YaHei UI" w:cs="Microsoft YaHei UI" w:eastAsia="Microsoft YaHei UI"/>
          <w:sz w:val="120"/>
          <w:szCs w:val="1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980" w:bottom="280" w:left="2780" w:right="2780"/>
        </w:sectPr>
      </w:pPr>
      <w:rPr/>
    </w:p>
    <w:p>
      <w:pPr>
        <w:spacing w:before="0" w:after="0" w:line="900" w:lineRule="exact"/>
        <w:ind w:left="277" w:right="-20"/>
        <w:jc w:val="left"/>
        <w:tabs>
          <w:tab w:pos="1400" w:val="left"/>
        </w:tabs>
        <w:rPr>
          <w:rFonts w:ascii="Microsoft YaHei UI" w:hAnsi="Microsoft YaHei UI" w:cs="Microsoft YaHei UI" w:eastAsia="Microsoft YaHei UI"/>
          <w:sz w:val="80"/>
          <w:szCs w:val="80"/>
        </w:rPr>
      </w:pPr>
      <w:rPr/>
      <w:r>
        <w:rPr/>
        <w:pict>
          <v:shape style="position:absolute;margin-left:0pt;margin-top:0pt;width:960pt;height:539.999878pt;mso-position-horizontal-relative:page;mso-position-vertical-relative:page;z-index:-755" type="#_x0000_t75">
            <v:imagedata r:id="rId44" o:title=""/>
          </v:shape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6"/>
        </w:rPr>
        <w:t>03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6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6"/>
        </w:rPr>
      </w:r>
      <w:r>
        <w:rPr>
          <w:rFonts w:ascii="Microsoft YaHei UI" w:hAnsi="Microsoft YaHei UI" w:cs="Microsoft YaHei UI" w:eastAsia="Microsoft YaHei UI"/>
          <w:sz w:val="80"/>
          <w:szCs w:val="80"/>
          <w:color w:val="E7E6E6"/>
          <w:spacing w:val="0"/>
          <w:w w:val="100"/>
          <w:position w:val="-2"/>
        </w:rPr>
        <w:t>升级任务</w:t>
      </w:r>
      <w:r>
        <w:rPr>
          <w:rFonts w:ascii="Microsoft YaHei UI" w:hAnsi="Microsoft YaHei UI" w:cs="Microsoft YaHei UI" w:eastAsia="Microsoft YaHei U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71" w:lineRule="exact"/>
        <w:ind w:left="118" w:right="-20"/>
        <w:jc w:val="left"/>
        <w:tabs>
          <w:tab w:pos="640" w:val="left"/>
        </w:tabs>
        <w:rPr>
          <w:rFonts w:ascii="Microsoft YaHei UI" w:hAnsi="Microsoft YaHei UI" w:cs="Microsoft YaHei UI" w:eastAsia="Microsoft YaHei U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E7E6E6"/>
          <w:spacing w:val="0"/>
          <w:w w:val="100"/>
          <w:position w:val="1"/>
        </w:rPr>
        <w:t>•</w:t>
        <w:tab/>
      </w:r>
      <w:r>
        <w:rPr>
          <w:rFonts w:ascii="Arial" w:hAnsi="Arial" w:cs="Arial" w:eastAsia="Arial"/>
          <w:sz w:val="48"/>
          <w:szCs w:val="48"/>
          <w:color w:val="E7E6E6"/>
          <w:spacing w:val="0"/>
          <w:w w:val="100"/>
          <w:position w:val="1"/>
        </w:rPr>
      </w:r>
      <w:r>
        <w:rPr>
          <w:rFonts w:ascii="Microsoft YaHei UI" w:hAnsi="Microsoft YaHei UI" w:cs="Microsoft YaHei UI" w:eastAsia="Microsoft YaHei UI"/>
          <w:sz w:val="48"/>
          <w:szCs w:val="48"/>
          <w:color w:val="E7E6E6"/>
          <w:spacing w:val="0"/>
          <w:w w:val="100"/>
          <w:b/>
          <w:bCs/>
          <w:position w:val="1"/>
        </w:rPr>
        <w:t>修改移动方式</w:t>
      </w:r>
      <w:r>
        <w:rPr>
          <w:rFonts w:ascii="Microsoft YaHei UI" w:hAnsi="Microsoft YaHei UI" w:cs="Microsoft YaHei UI" w:eastAsia="Microsoft YaHei U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50" w:lineRule="auto"/>
        <w:ind w:left="3047" w:right="435"/>
        <w:jc w:val="left"/>
        <w:rPr>
          <w:rFonts w:ascii="Microsoft YaHei UI" w:hAnsi="Microsoft YaHei UI" w:cs="Microsoft YaHei UI" w:eastAsia="Microsoft YaHei UI"/>
          <w:sz w:val="48"/>
          <w:szCs w:val="48"/>
        </w:rPr>
      </w:pPr>
      <w:rPr/>
      <w:r>
        <w:rPr>
          <w:rFonts w:ascii="Microsoft YaHei UI" w:hAnsi="Microsoft YaHei UI" w:cs="Microsoft YaHei UI" w:eastAsia="Microsoft YaHei UI"/>
          <w:sz w:val="48"/>
          <w:szCs w:val="48"/>
          <w:color w:val="FAE12C"/>
          <w:spacing w:val="0"/>
          <w:w w:val="100"/>
        </w:rPr>
        <w:t>练习：想一下，我们为何要对面向方向初始化，什么情况</w:t>
      </w:r>
      <w:r>
        <w:rPr>
          <w:rFonts w:ascii="Microsoft YaHei UI" w:hAnsi="Microsoft YaHei UI" w:cs="Microsoft YaHei UI" w:eastAsia="Microsoft YaHei UI"/>
          <w:sz w:val="48"/>
          <w:szCs w:val="48"/>
          <w:color w:val="FAE12C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48"/>
          <w:szCs w:val="48"/>
          <w:color w:val="FAE12C"/>
          <w:spacing w:val="0"/>
          <w:w w:val="100"/>
        </w:rPr>
        <w:t>下，才会出现小木槌面向方向有问题的</w:t>
      </w:r>
      <w:r>
        <w:rPr>
          <w:rFonts w:ascii="Microsoft YaHei UI" w:hAnsi="Microsoft YaHei UI" w:cs="Microsoft YaHei UI" w:eastAsia="Microsoft YaHei UI"/>
          <w:sz w:val="48"/>
          <w:szCs w:val="48"/>
          <w:color w:val="FAE12C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48"/>
          <w:szCs w:val="48"/>
          <w:color w:val="FAE12C"/>
          <w:spacing w:val="-1"/>
          <w:w w:val="100"/>
        </w:rPr>
        <w:t>BU</w:t>
      </w:r>
      <w:r>
        <w:rPr>
          <w:rFonts w:ascii="Microsoft YaHei UI" w:hAnsi="Microsoft YaHei UI" w:cs="Microsoft YaHei UI" w:eastAsia="Microsoft YaHei UI"/>
          <w:sz w:val="48"/>
          <w:szCs w:val="48"/>
          <w:color w:val="FAE12C"/>
          <w:spacing w:val="1"/>
          <w:w w:val="100"/>
        </w:rPr>
        <w:t>G</w:t>
      </w:r>
      <w:r>
        <w:rPr>
          <w:rFonts w:ascii="Microsoft YaHei UI" w:hAnsi="Microsoft YaHei UI" w:cs="Microsoft YaHei UI" w:eastAsia="Microsoft YaHei UI"/>
          <w:sz w:val="48"/>
          <w:szCs w:val="48"/>
          <w:color w:val="FAE12C"/>
          <w:spacing w:val="0"/>
          <w:w w:val="100"/>
        </w:rPr>
        <w:t>？</w:t>
      </w:r>
      <w:r>
        <w:rPr>
          <w:rFonts w:ascii="Microsoft YaHei UI" w:hAnsi="Microsoft YaHei UI" w:cs="Microsoft YaHei UI" w:eastAsia="Microsoft YaHei UI"/>
          <w:sz w:val="48"/>
          <w:szCs w:val="48"/>
          <w:color w:val="FAE12C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48"/>
          <w:szCs w:val="48"/>
          <w:color w:val="FAE12C"/>
          <w:spacing w:val="0"/>
          <w:w w:val="100"/>
        </w:rPr>
        <w:t>用重复执行直到指令来实现倒计时功能应该如何做呢？</w:t>
      </w:r>
      <w:r>
        <w:rPr>
          <w:rFonts w:ascii="Microsoft YaHei UI" w:hAnsi="Microsoft YaHei UI" w:cs="Microsoft YaHei UI" w:eastAsia="Microsoft YaHei UI"/>
          <w:sz w:val="48"/>
          <w:szCs w:val="48"/>
          <w:color w:val="FAE12C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48"/>
          <w:szCs w:val="48"/>
          <w:color w:val="FAE12C"/>
          <w:spacing w:val="0"/>
          <w:w w:val="100"/>
        </w:rPr>
        <w:t>深入体会小木槌与地鼠的交互，为何我们没在接收到</w:t>
      </w:r>
      <w:r>
        <w:rPr>
          <w:rFonts w:ascii="Microsoft YaHei UI" w:hAnsi="Microsoft YaHei UI" w:cs="Microsoft YaHei UI" w:eastAsia="Microsoft YaHei UI"/>
          <w:sz w:val="48"/>
          <w:szCs w:val="48"/>
          <w:color w:val="000000"/>
          <w:spacing w:val="0"/>
          <w:w w:val="100"/>
        </w:rPr>
      </w:r>
    </w:p>
    <w:p>
      <w:pPr>
        <w:spacing w:before="82" w:after="0" w:line="350" w:lineRule="auto"/>
        <w:ind w:left="3047" w:right="708"/>
        <w:jc w:val="left"/>
        <w:rPr>
          <w:rFonts w:ascii="Microsoft YaHei UI" w:hAnsi="Microsoft YaHei UI" w:cs="Microsoft YaHei UI" w:eastAsia="Microsoft YaHei UI"/>
          <w:sz w:val="48"/>
          <w:szCs w:val="48"/>
        </w:rPr>
      </w:pPr>
      <w:rPr/>
      <w:r>
        <w:rPr>
          <w:rFonts w:ascii="Microsoft YaHei UI" w:hAnsi="Microsoft YaHei UI" w:cs="Microsoft YaHei UI" w:eastAsia="Microsoft YaHei UI"/>
          <w:sz w:val="48"/>
          <w:szCs w:val="48"/>
          <w:color w:val="FAE12C"/>
          <w:spacing w:val="0"/>
          <w:w w:val="100"/>
        </w:rPr>
        <w:t>beat</w:t>
      </w:r>
      <w:r>
        <w:rPr>
          <w:rFonts w:ascii="Microsoft YaHei UI" w:hAnsi="Microsoft YaHei UI" w:cs="Microsoft YaHei UI" w:eastAsia="Microsoft YaHei UI"/>
          <w:sz w:val="48"/>
          <w:szCs w:val="48"/>
          <w:color w:val="FAE12C"/>
          <w:spacing w:val="-10"/>
          <w:w w:val="100"/>
        </w:rPr>
        <w:t> </w:t>
      </w:r>
      <w:r>
        <w:rPr>
          <w:rFonts w:ascii="Microsoft YaHei UI" w:hAnsi="Microsoft YaHei UI" w:cs="Microsoft YaHei UI" w:eastAsia="Microsoft YaHei UI"/>
          <w:sz w:val="48"/>
          <w:szCs w:val="48"/>
          <w:color w:val="FAE12C"/>
          <w:spacing w:val="0"/>
          <w:w w:val="100"/>
        </w:rPr>
        <w:t>指令后，用重复执行指令来一直监听是否碰到小木</w:t>
      </w:r>
      <w:r>
        <w:rPr>
          <w:rFonts w:ascii="Microsoft YaHei UI" w:hAnsi="Microsoft YaHei UI" w:cs="Microsoft YaHei UI" w:eastAsia="Microsoft YaHei UI"/>
          <w:sz w:val="48"/>
          <w:szCs w:val="48"/>
          <w:color w:val="FAE12C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48"/>
          <w:szCs w:val="48"/>
          <w:color w:val="FAE12C"/>
          <w:spacing w:val="0"/>
          <w:w w:val="100"/>
        </w:rPr>
        <w:t>槌？</w:t>
      </w:r>
      <w:r>
        <w:rPr>
          <w:rFonts w:ascii="Microsoft YaHei UI" w:hAnsi="Microsoft YaHei UI" w:cs="Microsoft YaHei UI" w:eastAsia="Microsoft YaHei UI"/>
          <w:sz w:val="48"/>
          <w:szCs w:val="48"/>
          <w:color w:val="000000"/>
          <w:spacing w:val="0"/>
          <w:w w:val="100"/>
        </w:rPr>
      </w:r>
    </w:p>
    <w:p>
      <w:pPr>
        <w:jc w:val="left"/>
        <w:spacing w:after="0"/>
        <w:sectPr>
          <w:pgSz w:w="19200" w:h="10800" w:orient="landscape"/>
          <w:pgMar w:top="140" w:bottom="280" w:left="800" w:right="2780"/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754" coordorigin="0,0" coordsize="19200,10800">
            <v:shape style="position:absolute;left:0;top:0;width:19200;height:10800" type="#_x0000_t75">
              <v:imagedata r:id="rId45" o:title=""/>
            </v:shape>
            <v:shape style="position:absolute;left:4397;top:5220;width:1654;height:1646" type="#_x0000_t75">
              <v:imagedata r:id="rId46" o:title=""/>
            </v:shape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328" w:lineRule="exact"/>
        <w:ind w:left="1988" w:right="-20"/>
        <w:jc w:val="left"/>
        <w:tabs>
          <w:tab w:pos="4480" w:val="left"/>
        </w:tabs>
        <w:rPr>
          <w:rFonts w:ascii="Microsoft YaHei UI" w:hAnsi="Microsoft YaHei UI" w:cs="Microsoft YaHei UI" w:eastAsia="Microsoft YaHei UI"/>
          <w:sz w:val="120"/>
          <w:szCs w:val="120"/>
        </w:rPr>
      </w:pPr>
      <w:rPr/>
      <w:r>
        <w:rPr>
          <w:rFonts w:ascii="Impact" w:hAnsi="Impact" w:cs="Impact" w:eastAsia="Impact"/>
          <w:sz w:val="88"/>
          <w:szCs w:val="88"/>
          <w:color w:val="FFFFFF"/>
          <w:spacing w:val="0"/>
          <w:w w:val="100"/>
          <w:position w:val="17"/>
        </w:rPr>
        <w:t>04</w:t>
        <w:tab/>
      </w:r>
      <w:r>
        <w:rPr>
          <w:rFonts w:ascii="Impact" w:hAnsi="Impact" w:cs="Impact" w:eastAsia="Impact"/>
          <w:sz w:val="88"/>
          <w:szCs w:val="88"/>
          <w:color w:val="FFFFFF"/>
          <w:spacing w:val="0"/>
          <w:w w:val="100"/>
          <w:position w:val="17"/>
        </w:rPr>
      </w:r>
      <w:r>
        <w:rPr>
          <w:rFonts w:ascii="Microsoft YaHei UI" w:hAnsi="Microsoft YaHei UI" w:cs="Microsoft YaHei UI" w:eastAsia="Microsoft YaHei UI"/>
          <w:sz w:val="120"/>
          <w:szCs w:val="120"/>
          <w:color w:val="E7E6E6"/>
          <w:spacing w:val="0"/>
          <w:w w:val="100"/>
          <w:position w:val="4"/>
        </w:rPr>
        <w:t>知识拓展</w:t>
      </w:r>
      <w:r>
        <w:rPr>
          <w:rFonts w:ascii="Microsoft YaHei UI" w:hAnsi="Microsoft YaHei UI" w:cs="Microsoft YaHei UI" w:eastAsia="Microsoft YaHei UI"/>
          <w:sz w:val="120"/>
          <w:szCs w:val="1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980" w:bottom="280" w:left="2780" w:right="2780"/>
        </w:sectPr>
      </w:pPr>
      <w:rPr/>
    </w:p>
    <w:p>
      <w:pPr>
        <w:spacing w:before="0" w:after="0" w:line="892" w:lineRule="exact"/>
        <w:ind w:left="105" w:right="-20"/>
        <w:jc w:val="left"/>
        <w:tabs>
          <w:tab w:pos="1160" w:val="left"/>
        </w:tabs>
        <w:rPr>
          <w:rFonts w:ascii="Microsoft YaHei UI" w:hAnsi="Microsoft YaHei UI" w:cs="Microsoft YaHei UI" w:eastAsia="Microsoft YaHei UI"/>
          <w:sz w:val="80"/>
          <w:szCs w:val="80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753" coordorigin="0,0" coordsize="19200,10800">
            <v:shape style="position:absolute;left:0;top:0;width:19200;height:10800" type="#_x0000_t75">
              <v:imagedata r:id="rId47" o:title=""/>
            </v:shape>
            <v:shape style="position:absolute;left:10646;top:3223;width:5429;height:3643" type="#_x0000_t75">
              <v:imagedata r:id="rId48" o:title=""/>
            </v:shape>
            <w10:wrap type="none"/>
          </v:group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0"/>
        </w:rPr>
        <w:t>04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0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0"/>
        </w:rPr>
      </w:r>
      <w:r>
        <w:rPr>
          <w:rFonts w:ascii="Microsoft YaHei UI" w:hAnsi="Microsoft YaHei UI" w:cs="Microsoft YaHei UI" w:eastAsia="Microsoft YaHei UI"/>
          <w:sz w:val="80"/>
          <w:szCs w:val="80"/>
          <w:color w:val="E7E6E6"/>
          <w:spacing w:val="0"/>
          <w:w w:val="100"/>
          <w:position w:val="-2"/>
        </w:rPr>
        <w:t>英语</w:t>
      </w:r>
      <w:r>
        <w:rPr>
          <w:rFonts w:ascii="Microsoft YaHei UI" w:hAnsi="Microsoft YaHei UI" w:cs="Microsoft YaHei UI" w:eastAsia="Microsoft YaHei U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622" w:lineRule="exact"/>
        <w:ind w:left="999" w:right="-20"/>
        <w:jc w:val="left"/>
        <w:rPr>
          <w:rFonts w:ascii="Microsoft YaHei UI" w:hAnsi="Microsoft YaHei UI" w:cs="Microsoft YaHei UI" w:eastAsia="Microsoft YaHei UI"/>
          <w:sz w:val="53"/>
          <w:szCs w:val="53"/>
        </w:rPr>
      </w:pPr>
      <w:rPr/>
      <w:r>
        <w:rPr>
          <w:rFonts w:ascii="Microsoft YaHei UI" w:hAnsi="Microsoft YaHei UI" w:cs="Microsoft YaHei UI" w:eastAsia="Microsoft YaHei UI"/>
          <w:sz w:val="53"/>
          <w:szCs w:val="53"/>
          <w:color w:val="FFFF00"/>
          <w:spacing w:val="0"/>
          <w:w w:val="100"/>
          <w:position w:val="1"/>
        </w:rPr>
        <w:t>生物</w:t>
      </w:r>
      <w:r>
        <w:rPr>
          <w:rFonts w:ascii="Microsoft YaHei UI" w:hAnsi="Microsoft YaHei UI" w:cs="Microsoft YaHei UI" w:eastAsia="Microsoft YaHei UI"/>
          <w:sz w:val="53"/>
          <w:szCs w:val="53"/>
          <w:color w:val="FFFF00"/>
          <w:spacing w:val="0"/>
          <w:w w:val="100"/>
          <w:position w:val="1"/>
        </w:rPr>
        <w:t>:</w:t>
      </w:r>
      <w:r>
        <w:rPr>
          <w:rFonts w:ascii="Microsoft YaHei UI" w:hAnsi="Microsoft YaHei UI" w:cs="Microsoft YaHei UI" w:eastAsia="Microsoft YaHei UI"/>
          <w:sz w:val="53"/>
          <w:szCs w:val="53"/>
          <w:color w:val="000000"/>
          <w:spacing w:val="0"/>
          <w:w w:val="100"/>
          <w:position w:val="0"/>
        </w:rPr>
      </w:r>
    </w:p>
    <w:p>
      <w:pPr>
        <w:spacing w:before="0" w:after="0" w:line="609" w:lineRule="exact"/>
        <w:ind w:left="1519" w:right="-20"/>
        <w:jc w:val="left"/>
        <w:rPr>
          <w:rFonts w:ascii="Microsoft YaHei UI" w:hAnsi="Microsoft YaHei UI" w:cs="Microsoft YaHei UI" w:eastAsia="Microsoft YaHei UI"/>
          <w:sz w:val="48"/>
          <w:szCs w:val="48"/>
        </w:rPr>
      </w:pPr>
      <w:rPr/>
      <w:r>
        <w:rPr>
          <w:rFonts w:ascii="Microsoft YaHei UI" w:hAnsi="Microsoft YaHei UI" w:cs="Microsoft YaHei UI" w:eastAsia="Microsoft YaHei UI"/>
          <w:sz w:val="48"/>
          <w:szCs w:val="48"/>
          <w:color w:val="FFFFFF"/>
          <w:spacing w:val="0"/>
          <w:w w:val="100"/>
        </w:rPr>
        <w:t>春耕秋收的规律？</w:t>
      </w:r>
      <w:r>
        <w:rPr>
          <w:rFonts w:ascii="Microsoft YaHei UI" w:hAnsi="Microsoft YaHei UI" w:cs="Microsoft YaHei UI" w:eastAsia="Microsoft YaHei UI"/>
          <w:sz w:val="48"/>
          <w:szCs w:val="48"/>
          <w:color w:val="000000"/>
          <w:spacing w:val="0"/>
          <w:w w:val="100"/>
        </w:rPr>
      </w:r>
    </w:p>
    <w:p>
      <w:pPr>
        <w:jc w:val="left"/>
        <w:spacing w:after="0"/>
        <w:sectPr>
          <w:pgSz w:w="19200" w:h="10800" w:orient="landscape"/>
          <w:pgMar w:top="80" w:bottom="280" w:left="1040" w:right="2780"/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752" coordorigin="0,0" coordsize="19200,10800">
            <v:shape style="position:absolute;left:0;top:0;width:19200;height:10800" type="#_x0000_t75">
              <v:imagedata r:id="rId49" o:title=""/>
            </v:shape>
            <v:shape style="position:absolute;left:4397;top:5220;width:1654;height:1646" type="#_x0000_t75">
              <v:imagedata r:id="rId50" o:title=""/>
            </v:shape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328" w:lineRule="exact"/>
        <w:ind w:left="1971" w:right="-20"/>
        <w:jc w:val="left"/>
        <w:tabs>
          <w:tab w:pos="4480" w:val="left"/>
        </w:tabs>
        <w:rPr>
          <w:rFonts w:ascii="Microsoft YaHei UI" w:hAnsi="Microsoft YaHei UI" w:cs="Microsoft YaHei UI" w:eastAsia="Microsoft YaHei UI"/>
          <w:sz w:val="120"/>
          <w:szCs w:val="120"/>
        </w:rPr>
      </w:pPr>
      <w:rPr/>
      <w:r>
        <w:rPr>
          <w:rFonts w:ascii="Impact" w:hAnsi="Impact" w:cs="Impact" w:eastAsia="Impact"/>
          <w:sz w:val="88"/>
          <w:szCs w:val="88"/>
          <w:color w:val="FFFFFF"/>
          <w:spacing w:val="0"/>
          <w:w w:val="100"/>
          <w:position w:val="17"/>
        </w:rPr>
        <w:t>05</w:t>
        <w:tab/>
      </w:r>
      <w:r>
        <w:rPr>
          <w:rFonts w:ascii="Impact" w:hAnsi="Impact" w:cs="Impact" w:eastAsia="Impact"/>
          <w:sz w:val="88"/>
          <w:szCs w:val="88"/>
          <w:color w:val="FFFFFF"/>
          <w:spacing w:val="0"/>
          <w:w w:val="100"/>
          <w:position w:val="17"/>
        </w:rPr>
      </w:r>
      <w:r>
        <w:rPr>
          <w:rFonts w:ascii="Microsoft YaHei UI" w:hAnsi="Microsoft YaHei UI" w:cs="Microsoft YaHei UI" w:eastAsia="Microsoft YaHei UI"/>
          <w:sz w:val="120"/>
          <w:szCs w:val="120"/>
          <w:color w:val="E7E6E6"/>
          <w:spacing w:val="0"/>
          <w:w w:val="100"/>
          <w:position w:val="4"/>
        </w:rPr>
        <w:t>创意练习</w:t>
      </w:r>
      <w:r>
        <w:rPr>
          <w:rFonts w:ascii="Microsoft YaHei UI" w:hAnsi="Microsoft YaHei UI" w:cs="Microsoft YaHei UI" w:eastAsia="Microsoft YaHei UI"/>
          <w:sz w:val="120"/>
          <w:szCs w:val="1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980" w:bottom="280" w:left="2780" w:right="2780"/>
        </w:sectPr>
      </w:pPr>
      <w:rPr/>
    </w:p>
    <w:p>
      <w:pPr>
        <w:spacing w:before="0" w:after="0" w:line="892" w:lineRule="exact"/>
        <w:ind w:left="277" w:right="-20"/>
        <w:jc w:val="left"/>
        <w:tabs>
          <w:tab w:pos="1400" w:val="left"/>
        </w:tabs>
        <w:rPr>
          <w:rFonts w:ascii="Microsoft YaHei UI" w:hAnsi="Microsoft YaHei UI" w:cs="Microsoft YaHei UI" w:eastAsia="Microsoft YaHei UI"/>
          <w:sz w:val="80"/>
          <w:szCs w:val="80"/>
        </w:rPr>
      </w:pPr>
      <w:rPr/>
      <w:r>
        <w:rPr/>
        <w:pict>
          <v:shape style="position:absolute;margin-left:0pt;margin-top:0pt;width:960pt;height:539.999878pt;mso-position-horizontal-relative:page;mso-position-vertical-relative:page;z-index:-751" type="#_x0000_t75">
            <v:imagedata r:id="rId51" o:title=""/>
          </v:shape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9"/>
        </w:rPr>
        <w:t>05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9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9"/>
        </w:rPr>
      </w:r>
      <w:r>
        <w:rPr>
          <w:rFonts w:ascii="Microsoft YaHei UI" w:hAnsi="Microsoft YaHei UI" w:cs="Microsoft YaHei UI" w:eastAsia="Microsoft YaHei UI"/>
          <w:sz w:val="80"/>
          <w:szCs w:val="80"/>
          <w:color w:val="E7E6E6"/>
          <w:spacing w:val="0"/>
          <w:w w:val="100"/>
          <w:position w:val="-2"/>
        </w:rPr>
        <w:t>创意练习</w:t>
      </w:r>
      <w:r>
        <w:rPr>
          <w:rFonts w:ascii="Microsoft YaHei UI" w:hAnsi="Microsoft YaHei UI" w:cs="Microsoft YaHei UI" w:eastAsia="Microsoft YaHei U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544" w:lineRule="exact"/>
        <w:ind w:left="118" w:right="-20"/>
        <w:jc w:val="left"/>
        <w:tabs>
          <w:tab w:pos="640" w:val="left"/>
        </w:tabs>
        <w:rPr>
          <w:rFonts w:ascii="Microsoft YaHei UI" w:hAnsi="Microsoft YaHei UI" w:cs="Microsoft YaHei UI" w:eastAsia="Microsoft YaHei U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E7E6E6"/>
          <w:spacing w:val="0"/>
          <w:w w:val="100"/>
          <w:position w:val="-1"/>
        </w:rPr>
        <w:t>•</w:t>
        <w:tab/>
      </w:r>
      <w:r>
        <w:rPr>
          <w:rFonts w:ascii="Arial" w:hAnsi="Arial" w:cs="Arial" w:eastAsia="Arial"/>
          <w:sz w:val="48"/>
          <w:szCs w:val="48"/>
          <w:color w:val="E7E6E6"/>
          <w:spacing w:val="0"/>
          <w:w w:val="100"/>
          <w:position w:val="-1"/>
        </w:rPr>
      </w:r>
      <w:r>
        <w:rPr>
          <w:rFonts w:ascii="Microsoft YaHei UI" w:hAnsi="Microsoft YaHei UI" w:cs="Microsoft YaHei UI" w:eastAsia="Microsoft YaHei UI"/>
          <w:sz w:val="48"/>
          <w:szCs w:val="48"/>
          <w:color w:val="E7E6E6"/>
          <w:spacing w:val="0"/>
          <w:w w:val="100"/>
          <w:b/>
          <w:bCs/>
          <w:position w:val="-1"/>
        </w:rPr>
        <w:t>创意练习</w:t>
      </w:r>
      <w:r>
        <w:rPr>
          <w:rFonts w:ascii="Microsoft YaHei UI" w:hAnsi="Microsoft YaHei UI" w:cs="Microsoft YaHei UI" w:eastAsia="Microsoft YaHei U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67" w:lineRule="exact"/>
        <w:ind w:left="6400" w:right="-20"/>
        <w:jc w:val="left"/>
        <w:rPr>
          <w:rFonts w:ascii="Microsoft YaHei UI" w:hAnsi="Microsoft YaHei UI" w:cs="Microsoft YaHei UI" w:eastAsia="Microsoft YaHei UI"/>
          <w:sz w:val="48"/>
          <w:szCs w:val="48"/>
        </w:rPr>
      </w:pPr>
      <w:rPr/>
      <w:r>
        <w:rPr>
          <w:rFonts w:ascii="Microsoft YaHei UI" w:hAnsi="Microsoft YaHei UI" w:cs="Microsoft YaHei UI" w:eastAsia="Microsoft YaHei UI"/>
          <w:sz w:val="48"/>
          <w:szCs w:val="48"/>
          <w:color w:val="FAE12C"/>
          <w:spacing w:val="0"/>
          <w:w w:val="100"/>
          <w:position w:val="1"/>
        </w:rPr>
        <w:t>练习：用列表试试看？</w:t>
      </w:r>
      <w:r>
        <w:rPr>
          <w:rFonts w:ascii="Microsoft YaHei UI" w:hAnsi="Microsoft YaHei UI" w:cs="Microsoft YaHei UI" w:eastAsia="Microsoft YaHei UI"/>
          <w:sz w:val="48"/>
          <w:szCs w:val="48"/>
          <w:color w:val="000000"/>
          <w:spacing w:val="0"/>
          <w:w w:val="100"/>
          <w:position w:val="0"/>
        </w:rPr>
      </w:r>
    </w:p>
    <w:sectPr>
      <w:pgSz w:w="19200" w:h="10800" w:orient="landscape"/>
      <w:pgMar w:top="80" w:bottom="280" w:left="800" w:right="2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YaHei UI">
    <w:altName w:val="Microsoft YaHei UI"/>
    <w:charset w:val="134"/>
    <w:family w:val="swiss"/>
    <w:pitch w:val="variable"/>
  </w:font>
  <w:font w:name="Microsoft JhengHei">
    <w:altName w:val="Microsoft JhengHei"/>
    <w:charset w:val="0"/>
    <w:family w:val="swiss"/>
    <w:pitch w:val="variable"/>
  </w:font>
  <w:font w:name="金梅海報大豆豆字">
    <w:altName w:val="金梅海報大豆豆字"/>
    <w:charset w:val="136"/>
    <w:family w:val="modern"/>
    <w:pitch w:val="fixed"/>
  </w:font>
  <w:font w:name="SimSun-ExtB">
    <w:altName w:val="SimSun-ExtB"/>
    <w:charset w:val="134"/>
    <w:family w:val="modern"/>
    <w:pitch w:val="fixed"/>
  </w:font>
  <w:font w:name="Impact">
    <w:altName w:val="Impact"/>
    <w:charset w:val="0"/>
    <w:family w:val="swiss"/>
    <w:pitch w:val="variable"/>
  </w:font>
  <w:font w:name="新宋体">
    <w:altName w:val="新宋体"/>
    <w:charset w:val="134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png"/><Relationship Id="rId19" Type="http://schemas.openxmlformats.org/officeDocument/2006/relationships/image" Target="media/image15.jp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jp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jp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jp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jpg"/><Relationship Id="rId48" Type="http://schemas.openxmlformats.org/officeDocument/2006/relationships/image" Target="media/image44.jp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2022-07-26T13:05:48Z</dcterms:created>
  <dcterms:modified xsi:type="dcterms:W3CDTF">2022-07-26T13:05:48Z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2021-02-19T00:00:00Z</vt:filetime>
  </property>
  <property fmtid="{D5CDD505-2E9C-101B-9397-08002B2CF9AE}" pid="3" name="LastSaved">
    <vt:filetime>2022-07-26T00:00:00Z</vt:filetime>
  </property>
</Properties>
</file>